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720"/>
        <w:gridCol w:w="1350"/>
        <w:gridCol w:w="2790"/>
        <w:gridCol w:w="270"/>
        <w:gridCol w:w="990"/>
        <w:gridCol w:w="2970"/>
        <w:gridCol w:w="540"/>
        <w:gridCol w:w="450"/>
      </w:tblGrid>
      <w:tr w:rsidR="003B1F1E" w:rsidRPr="004F1224" w:rsidTr="004F1224">
        <w:trPr>
          <w:trHeight w:val="720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4F1224" w:rsidRDefault="00BE174F" w:rsidP="00C94ECB">
            <w:pPr>
              <w:jc w:val="center"/>
              <w:rPr>
                <w:sz w:val="20"/>
                <w:szCs w:val="20"/>
              </w:rPr>
            </w:pPr>
            <w:r w:rsidRPr="004F1224">
              <w:rPr>
                <w:noProof/>
                <w:sz w:val="20"/>
                <w:szCs w:val="20"/>
              </w:rPr>
              <w:drawing>
                <wp:inline distT="0" distB="0" distL="0" distR="0">
                  <wp:extent cx="504709" cy="483079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567" cy="4829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4F1224" w:rsidRDefault="00460159" w:rsidP="005B5659">
            <w:pPr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t>MISSOURI DEPARTMENT OF SOCIAL SERVICES</w:t>
            </w:r>
          </w:p>
          <w:p w:rsidR="00460159" w:rsidRPr="004F1224" w:rsidRDefault="00D61034" w:rsidP="005B5659">
            <w:pPr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t>CHILDREN’S DIVISION</w:t>
            </w:r>
          </w:p>
          <w:p w:rsidR="00460159" w:rsidRPr="004F1224" w:rsidRDefault="00F37804" w:rsidP="00402F16">
            <w:pPr>
              <w:rPr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>Critical Event Case Review</w:t>
            </w:r>
            <w:r w:rsidR="009E4301" w:rsidRPr="004F1224">
              <w:rPr>
                <w:b/>
                <w:sz w:val="20"/>
                <w:szCs w:val="20"/>
              </w:rPr>
              <w:t xml:space="preserve"> – Open IIS</w:t>
            </w:r>
            <w:r w:rsidRPr="004F1224">
              <w:rPr>
                <w:b/>
                <w:sz w:val="20"/>
                <w:szCs w:val="20"/>
              </w:rPr>
              <w:t xml:space="preserve">   </w:t>
            </w:r>
          </w:p>
        </w:tc>
      </w:tr>
      <w:tr w:rsidR="009E4301" w:rsidRPr="004F1224" w:rsidTr="004F1224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E4301" w:rsidRPr="004F1224" w:rsidRDefault="003F5F87">
            <w:pPr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E4301" w:rsidRPr="004F1224">
              <w:rPr>
                <w:sz w:val="20"/>
                <w:szCs w:val="20"/>
              </w:rPr>
              <w:instrText xml:space="preserve"> FORMTEXT </w:instrText>
            </w:r>
            <w:r w:rsidRPr="004F1224">
              <w:rPr>
                <w:sz w:val="20"/>
                <w:szCs w:val="20"/>
              </w:rPr>
            </w:r>
            <w:r w:rsidRPr="004F1224">
              <w:rPr>
                <w:sz w:val="20"/>
                <w:szCs w:val="20"/>
              </w:rPr>
              <w:fldChar w:fldCharType="separate"/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Pr="004F1224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E4301" w:rsidRPr="004F1224" w:rsidRDefault="003F5F87">
            <w:pPr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E4301" w:rsidRPr="004F1224">
              <w:rPr>
                <w:sz w:val="20"/>
                <w:szCs w:val="20"/>
              </w:rPr>
              <w:instrText xml:space="preserve"> FORMTEXT </w:instrText>
            </w:r>
            <w:r w:rsidRPr="004F1224">
              <w:rPr>
                <w:sz w:val="20"/>
                <w:szCs w:val="20"/>
              </w:rPr>
            </w:r>
            <w:r w:rsidRPr="004F1224">
              <w:rPr>
                <w:sz w:val="20"/>
                <w:szCs w:val="20"/>
              </w:rPr>
              <w:fldChar w:fldCharType="separate"/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Pr="004F1224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</w:tr>
      <w:tr w:rsidR="009E4301" w:rsidRPr="004F1224" w:rsidTr="00A13B07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E4301" w:rsidRPr="004F1224" w:rsidRDefault="009E4301">
            <w:pPr>
              <w:jc w:val="center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>Name of Child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4301" w:rsidRPr="004F1224" w:rsidRDefault="009E43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E4301" w:rsidRPr="004F1224" w:rsidRDefault="009E4301">
            <w:pPr>
              <w:jc w:val="center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>Case Family Name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</w:tr>
      <w:tr w:rsidR="009E4301" w:rsidRPr="004F1224" w:rsidTr="00A13B07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E4301" w:rsidRPr="004F1224" w:rsidRDefault="003F5F87">
            <w:pPr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E4301" w:rsidRPr="004F1224">
              <w:rPr>
                <w:sz w:val="20"/>
                <w:szCs w:val="20"/>
              </w:rPr>
              <w:instrText xml:space="preserve"> FORMTEXT </w:instrText>
            </w:r>
            <w:r w:rsidRPr="004F1224">
              <w:rPr>
                <w:sz w:val="20"/>
                <w:szCs w:val="20"/>
              </w:rPr>
            </w:r>
            <w:r w:rsidRPr="004F1224">
              <w:rPr>
                <w:sz w:val="20"/>
                <w:szCs w:val="20"/>
              </w:rPr>
              <w:fldChar w:fldCharType="separate"/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="009E4301" w:rsidRPr="004F1224">
              <w:rPr>
                <w:noProof/>
                <w:sz w:val="20"/>
                <w:szCs w:val="20"/>
              </w:rPr>
              <w:t> </w:t>
            </w:r>
            <w:r w:rsidRPr="004F1224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301" w:rsidRPr="004F1224" w:rsidRDefault="003F5F87">
            <w:pPr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D41AFE" w:rsidRPr="004F1224">
              <w:rPr>
                <w:sz w:val="20"/>
                <w:szCs w:val="20"/>
              </w:rPr>
              <w:instrText xml:space="preserve"> FORMTEXT </w:instrText>
            </w:r>
            <w:r w:rsidRPr="004F1224">
              <w:rPr>
                <w:sz w:val="20"/>
                <w:szCs w:val="20"/>
              </w:rPr>
            </w:r>
            <w:r w:rsidRPr="004F1224">
              <w:rPr>
                <w:sz w:val="20"/>
                <w:szCs w:val="20"/>
              </w:rPr>
              <w:fldChar w:fldCharType="separate"/>
            </w:r>
            <w:r w:rsidR="00D41AFE" w:rsidRPr="004F1224">
              <w:rPr>
                <w:noProof/>
                <w:sz w:val="20"/>
                <w:szCs w:val="20"/>
              </w:rPr>
              <w:t> </w:t>
            </w:r>
            <w:r w:rsidR="00D41AFE" w:rsidRPr="004F1224">
              <w:rPr>
                <w:noProof/>
                <w:sz w:val="20"/>
                <w:szCs w:val="20"/>
              </w:rPr>
              <w:t> </w:t>
            </w:r>
            <w:r w:rsidR="00D41AFE" w:rsidRPr="004F1224">
              <w:rPr>
                <w:noProof/>
                <w:sz w:val="20"/>
                <w:szCs w:val="20"/>
              </w:rPr>
              <w:t> </w:t>
            </w:r>
            <w:r w:rsidR="00D41AFE" w:rsidRPr="004F1224">
              <w:rPr>
                <w:noProof/>
                <w:sz w:val="20"/>
                <w:szCs w:val="20"/>
              </w:rPr>
              <w:t> </w:t>
            </w:r>
            <w:r w:rsidR="00D41AFE" w:rsidRPr="004F1224">
              <w:rPr>
                <w:noProof/>
                <w:sz w:val="20"/>
                <w:szCs w:val="20"/>
              </w:rPr>
              <w:t> </w:t>
            </w:r>
            <w:r w:rsidRPr="004F1224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</w:tr>
      <w:tr w:rsidR="009E4301" w:rsidRPr="004F1224" w:rsidTr="00A13B07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E4301" w:rsidRPr="004F1224" w:rsidRDefault="009E4301">
            <w:pPr>
              <w:jc w:val="center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>Date Opened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4301" w:rsidRPr="004F1224" w:rsidRDefault="009E43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4301" w:rsidRPr="004F1224" w:rsidRDefault="00D41A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Call/Case Number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E4301" w:rsidRPr="004F1224" w:rsidRDefault="009E4301">
            <w:pPr>
              <w:jc w:val="center"/>
              <w:rPr>
                <w:sz w:val="20"/>
                <w:szCs w:val="20"/>
              </w:rPr>
            </w:pPr>
          </w:p>
        </w:tc>
      </w:tr>
      <w:tr w:rsidR="009E4301" w:rsidRPr="004F1224" w:rsidTr="004F1224">
        <w:trPr>
          <w:trHeight w:val="144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301" w:rsidRPr="004F1224" w:rsidRDefault="009E4301" w:rsidP="00AB7BAB">
            <w:pPr>
              <w:pStyle w:val="ListParagraph"/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621E" w:rsidRPr="004F1224" w:rsidTr="00593BBF">
        <w:trPr>
          <w:trHeight w:val="43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621E" w:rsidRPr="004F1224" w:rsidRDefault="00621FB5" w:rsidP="00AB7BAB">
            <w:pPr>
              <w:pStyle w:val="ListParagraph"/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Cs w:val="20"/>
              </w:rPr>
              <w:t>Intensive In-Home Services (</w:t>
            </w:r>
            <w:r w:rsidR="0021621E" w:rsidRPr="004F1224">
              <w:rPr>
                <w:rFonts w:ascii="Arial" w:hAnsi="Arial" w:cs="Arial"/>
                <w:b/>
                <w:szCs w:val="20"/>
              </w:rPr>
              <w:t>IIS</w:t>
            </w:r>
            <w:r w:rsidRPr="004F1224">
              <w:rPr>
                <w:rFonts w:ascii="Arial" w:hAnsi="Arial" w:cs="Arial"/>
                <w:b/>
                <w:szCs w:val="20"/>
              </w:rPr>
              <w:t>)</w:t>
            </w:r>
            <w:r w:rsidR="00D41AFE" w:rsidRPr="004F122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41AFE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="00D41AFE" w:rsidRPr="004F1224">
              <w:rPr>
                <w:rFonts w:ascii="Arial" w:hAnsi="Arial" w:cs="Arial"/>
                <w:b/>
                <w:sz w:val="20"/>
                <w:szCs w:val="20"/>
              </w:rPr>
              <w:t xml:space="preserve">(Not applicable when open case was result of current incident)    </w:t>
            </w:r>
          </w:p>
        </w:tc>
      </w:tr>
      <w:tr w:rsidR="005705E4" w:rsidRPr="004F1224" w:rsidTr="005705E4">
        <w:trPr>
          <w:trHeight w:val="288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05E4" w:rsidRPr="004F1224" w:rsidRDefault="005705E4" w:rsidP="005705E4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 xml:space="preserve">Name of Provider:  </w:t>
            </w:r>
          </w:p>
        </w:tc>
        <w:tc>
          <w:tcPr>
            <w:tcW w:w="80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05E4" w:rsidRPr="004F1224" w:rsidRDefault="003F5F87" w:rsidP="005705E4">
            <w:pPr>
              <w:pStyle w:val="NoSpacing"/>
              <w:ind w:left="72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0" w:name="Text52"/>
            <w:r w:rsidR="005705E4" w:rsidRPr="004F1224">
              <w:rPr>
                <w:b/>
                <w:sz w:val="20"/>
                <w:szCs w:val="20"/>
              </w:rPr>
              <w:instrText xml:space="preserve"> FORMTEXT </w:instrText>
            </w:r>
            <w:r w:rsidRPr="004F1224">
              <w:rPr>
                <w:b/>
                <w:sz w:val="20"/>
                <w:szCs w:val="20"/>
              </w:rPr>
            </w:r>
            <w:r w:rsidRPr="004F1224">
              <w:rPr>
                <w:b/>
                <w:sz w:val="20"/>
                <w:szCs w:val="20"/>
              </w:rPr>
              <w:fldChar w:fldCharType="separate"/>
            </w:r>
            <w:r w:rsidR="005705E4" w:rsidRPr="004F1224">
              <w:rPr>
                <w:b/>
                <w:noProof/>
                <w:sz w:val="20"/>
                <w:szCs w:val="20"/>
              </w:rPr>
              <w:t> </w:t>
            </w:r>
            <w:r w:rsidR="005705E4" w:rsidRPr="004F1224">
              <w:rPr>
                <w:b/>
                <w:noProof/>
                <w:sz w:val="20"/>
                <w:szCs w:val="20"/>
              </w:rPr>
              <w:t> </w:t>
            </w:r>
            <w:r w:rsidR="005705E4" w:rsidRPr="004F1224">
              <w:rPr>
                <w:b/>
                <w:noProof/>
                <w:sz w:val="20"/>
                <w:szCs w:val="20"/>
              </w:rPr>
              <w:t> </w:t>
            </w:r>
            <w:r w:rsidR="005705E4" w:rsidRPr="004F1224">
              <w:rPr>
                <w:b/>
                <w:noProof/>
                <w:sz w:val="20"/>
                <w:szCs w:val="20"/>
              </w:rPr>
              <w:t> </w:t>
            </w:r>
            <w:r w:rsidR="005705E4" w:rsidRPr="004F1224">
              <w:rPr>
                <w:b/>
                <w:noProof/>
                <w:sz w:val="20"/>
                <w:szCs w:val="20"/>
              </w:rPr>
              <w:t> </w:t>
            </w:r>
            <w:r w:rsidRPr="004F1224">
              <w:rPr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21621E" w:rsidRPr="004F1224" w:rsidTr="004F1224">
        <w:trPr>
          <w:trHeight w:val="360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621E" w:rsidRPr="004F1224" w:rsidRDefault="0021621E" w:rsidP="00AB7BAB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 xml:space="preserve">Was initial contact made according to </w:t>
            </w:r>
            <w:r w:rsidR="00AB7BAB" w:rsidRPr="004F1224">
              <w:rPr>
                <w:b/>
                <w:sz w:val="20"/>
                <w:szCs w:val="20"/>
              </w:rPr>
              <w:t xml:space="preserve">IIS </w:t>
            </w:r>
            <w:r w:rsidRPr="004F1224">
              <w:rPr>
                <w:b/>
                <w:sz w:val="20"/>
                <w:szCs w:val="20"/>
              </w:rPr>
              <w:t xml:space="preserve">policy guidelines?  </w:t>
            </w:r>
            <w:r w:rsidR="00AB7BAB" w:rsidRPr="004F1224">
              <w:rPr>
                <w:b/>
                <w:sz w:val="20"/>
                <w:szCs w:val="20"/>
              </w:rPr>
              <w:t xml:space="preserve">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Yes  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21621E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1621E" w:rsidRPr="004F1224" w:rsidRDefault="0021621E" w:rsidP="00AB7BAB">
            <w:pPr>
              <w:pStyle w:val="ListParagraph"/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If no, explain? </w:t>
            </w:r>
          </w:p>
          <w:p w:rsidR="0021621E" w:rsidRPr="004F1224" w:rsidRDefault="003F5F87" w:rsidP="00AB7BAB">
            <w:pPr>
              <w:pStyle w:val="ListParagraph"/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21621E" w:rsidRPr="004F1224" w:rsidTr="004F1224">
        <w:trPr>
          <w:trHeight w:val="360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621E" w:rsidRPr="004F1224" w:rsidRDefault="0021621E" w:rsidP="00AB7BAB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 xml:space="preserve">Was ongoing contact made according to </w:t>
            </w:r>
            <w:r w:rsidR="00AB7BAB" w:rsidRPr="004F1224">
              <w:rPr>
                <w:b/>
                <w:sz w:val="20"/>
                <w:szCs w:val="20"/>
              </w:rPr>
              <w:t xml:space="preserve">IIS </w:t>
            </w:r>
            <w:r w:rsidRPr="004F1224">
              <w:rPr>
                <w:b/>
                <w:sz w:val="20"/>
                <w:szCs w:val="20"/>
              </w:rPr>
              <w:t xml:space="preserve">policy guidelines? </w:t>
            </w:r>
            <w:r w:rsidR="00AB7BAB" w:rsidRPr="004F1224">
              <w:rPr>
                <w:b/>
                <w:sz w:val="20"/>
                <w:szCs w:val="20"/>
              </w:rPr>
              <w:t xml:space="preserve">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Yes  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21621E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1621E" w:rsidRPr="004F1224" w:rsidRDefault="0021621E" w:rsidP="00AB7BAB">
            <w:pPr>
              <w:pStyle w:val="ListParagraph"/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If no, explain? </w:t>
            </w:r>
          </w:p>
          <w:p w:rsidR="0021621E" w:rsidRPr="004F1224" w:rsidRDefault="003F5F87" w:rsidP="00AB7BAB">
            <w:pPr>
              <w:pStyle w:val="ListParagraph"/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1621E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:rsidR="0021621E" w:rsidRPr="004F1224" w:rsidRDefault="0021621E" w:rsidP="00AB7BAB">
            <w:pPr>
              <w:pStyle w:val="NoSpacing"/>
              <w:ind w:left="522"/>
              <w:rPr>
                <w:b/>
                <w:sz w:val="20"/>
                <w:szCs w:val="20"/>
              </w:rPr>
            </w:pPr>
          </w:p>
        </w:tc>
      </w:tr>
      <w:tr w:rsidR="00315422" w:rsidRPr="004F1224" w:rsidTr="00315422">
        <w:trPr>
          <w:trHeight w:val="360"/>
        </w:trPr>
        <w:tc>
          <w:tcPr>
            <w:tcW w:w="65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5422" w:rsidRPr="004F1224" w:rsidRDefault="00315422" w:rsidP="00315422">
            <w:pPr>
              <w:pStyle w:val="ListParagraph"/>
              <w:numPr>
                <w:ilvl w:val="0"/>
                <w:numId w:val="11"/>
              </w:numPr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>Last date child was seen by the worker prior to the incident?</w:t>
            </w:r>
            <w:r w:rsidRPr="004F122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5422" w:rsidRPr="004F1224" w:rsidRDefault="003F5F87" w:rsidP="00315422">
            <w:pPr>
              <w:pStyle w:val="ListParagraph"/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315422" w:rsidRPr="004F122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15422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15422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15422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15422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315422" w:rsidRPr="004F122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5422" w:rsidRPr="004F1224" w:rsidRDefault="00315422" w:rsidP="00315422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7BAB" w:rsidRPr="004F1224" w:rsidTr="000259A1">
        <w:trPr>
          <w:trHeight w:val="1080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 xml:space="preserve">How has ongoing safety been assured and assessed? (such as home visit, collaterals, family functioning assessment) </w:t>
            </w:r>
          </w:p>
          <w:p w:rsidR="00AB7BAB" w:rsidRPr="004F1224" w:rsidRDefault="003F5F87" w:rsidP="000259A1">
            <w:pPr>
              <w:pStyle w:val="NoSpacing"/>
              <w:ind w:left="522"/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sz w:val="20"/>
                <w:szCs w:val="20"/>
              </w:rPr>
              <w:instrText xml:space="preserve"> FORMTEXT </w:instrText>
            </w:r>
            <w:r w:rsidRPr="004F1224">
              <w:rPr>
                <w:sz w:val="20"/>
                <w:szCs w:val="20"/>
              </w:rPr>
            </w:r>
            <w:r w:rsidRPr="004F1224">
              <w:rPr>
                <w:sz w:val="20"/>
                <w:szCs w:val="20"/>
              </w:rPr>
              <w:fldChar w:fldCharType="separate"/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Pr="004F1224">
              <w:rPr>
                <w:sz w:val="20"/>
                <w:szCs w:val="20"/>
              </w:rPr>
              <w:fldChar w:fldCharType="end"/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What service needs </w:t>
            </w:r>
            <w:proofErr w:type="gramStart"/>
            <w:r w:rsidRPr="004F1224">
              <w:rPr>
                <w:rFonts w:ascii="Arial" w:hAnsi="Arial" w:cs="Arial"/>
                <w:b/>
                <w:sz w:val="20"/>
                <w:szCs w:val="20"/>
              </w:rPr>
              <w:t>were</w:t>
            </w:r>
            <w:proofErr w:type="gramEnd"/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 identified? (explain) </w:t>
            </w:r>
          </w:p>
          <w:p w:rsidR="00AB7BAB" w:rsidRPr="004F1224" w:rsidRDefault="003F5F87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What services were offered? (explain) </w:t>
            </w:r>
          </w:p>
          <w:p w:rsidR="00AB7BAB" w:rsidRPr="004F1224" w:rsidRDefault="003F5F87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What services have been or are being utilized by the family?  </w:t>
            </w:r>
          </w:p>
          <w:p w:rsidR="00AB7BAB" w:rsidRPr="004F1224" w:rsidRDefault="003F5F87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What are the case plan goals? </w:t>
            </w:r>
          </w:p>
          <w:p w:rsidR="00AB7BAB" w:rsidRPr="004F1224" w:rsidRDefault="003F5F87" w:rsidP="000259A1">
            <w:pPr>
              <w:ind w:left="522"/>
              <w:rPr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sz w:val="20"/>
                <w:szCs w:val="20"/>
              </w:rPr>
              <w:instrText xml:space="preserve"> FORMTEXT </w:instrText>
            </w:r>
            <w:r w:rsidRPr="004F1224">
              <w:rPr>
                <w:sz w:val="20"/>
                <w:szCs w:val="20"/>
              </w:rPr>
            </w:r>
            <w:r w:rsidRPr="004F1224">
              <w:rPr>
                <w:sz w:val="20"/>
                <w:szCs w:val="20"/>
              </w:rPr>
              <w:fldChar w:fldCharType="separate"/>
            </w:r>
            <w:r w:rsidR="00AB7BAB" w:rsidRPr="004F1224">
              <w:rPr>
                <w:noProof/>
                <w:sz w:val="20"/>
                <w:szCs w:val="20"/>
              </w:rPr>
              <w:t> </w:t>
            </w:r>
            <w:r w:rsidR="00AB7BAB" w:rsidRPr="004F1224">
              <w:rPr>
                <w:noProof/>
                <w:sz w:val="20"/>
                <w:szCs w:val="20"/>
              </w:rPr>
              <w:t> </w:t>
            </w:r>
            <w:r w:rsidR="00AB7BAB" w:rsidRPr="004F1224">
              <w:rPr>
                <w:noProof/>
                <w:sz w:val="20"/>
                <w:szCs w:val="20"/>
              </w:rPr>
              <w:t> </w:t>
            </w:r>
            <w:r w:rsidR="00AB7BAB" w:rsidRPr="004F1224">
              <w:rPr>
                <w:noProof/>
                <w:sz w:val="20"/>
                <w:szCs w:val="20"/>
              </w:rPr>
              <w:t> </w:t>
            </w:r>
            <w:r w:rsidR="00AB7BAB" w:rsidRPr="004F1224">
              <w:rPr>
                <w:noProof/>
                <w:sz w:val="20"/>
                <w:szCs w:val="20"/>
              </w:rPr>
              <w:t> </w:t>
            </w:r>
            <w:r w:rsidRPr="004F1224">
              <w:rPr>
                <w:sz w:val="20"/>
                <w:szCs w:val="20"/>
              </w:rPr>
              <w:fldChar w:fldCharType="end"/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Do the case plan goals address the needs identified by the family with the worker? </w:t>
            </w:r>
          </w:p>
          <w:p w:rsidR="00AB7BAB" w:rsidRPr="004F1224" w:rsidRDefault="003F5F87" w:rsidP="000259A1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How was progress assessed during supervisory consultations? </w:t>
            </w:r>
          </w:p>
          <w:p w:rsidR="00AB7BAB" w:rsidRPr="004F1224" w:rsidRDefault="003F5F87" w:rsidP="000259A1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7BAB" w:rsidRPr="004F1224" w:rsidTr="004F1224">
        <w:trPr>
          <w:trHeight w:val="576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7BAB" w:rsidRPr="004F1224" w:rsidRDefault="00AB7BAB" w:rsidP="000259A1">
            <w:pPr>
              <w:pStyle w:val="NoSpacing"/>
              <w:numPr>
                <w:ilvl w:val="0"/>
                <w:numId w:val="17"/>
              </w:numPr>
              <w:ind w:left="522"/>
              <w:rPr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lastRenderedPageBreak/>
              <w:t>Were collateral/professional provider contacts appropriately used and documented to address the identified issue?</w:t>
            </w:r>
            <w:r w:rsidRPr="004F1224">
              <w:rPr>
                <w:sz w:val="20"/>
                <w:szCs w:val="20"/>
              </w:rPr>
              <w:t xml:space="preserve">     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Yes  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NoSpacing"/>
              <w:ind w:left="522"/>
              <w:rPr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>Provide Examples:</w:t>
            </w:r>
            <w:r w:rsidRPr="004F1224">
              <w:rPr>
                <w:sz w:val="20"/>
                <w:szCs w:val="20"/>
              </w:rPr>
              <w:t xml:space="preserve"> </w:t>
            </w:r>
          </w:p>
          <w:p w:rsidR="00AB7BAB" w:rsidRPr="004F1224" w:rsidRDefault="003F5F87" w:rsidP="000259A1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F122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sz w:val="20"/>
                <w:szCs w:val="20"/>
              </w:rPr>
              <w:instrText xml:space="preserve"> FORMTEXT </w:instrText>
            </w:r>
            <w:r w:rsidRPr="004F1224">
              <w:rPr>
                <w:sz w:val="20"/>
                <w:szCs w:val="20"/>
              </w:rPr>
            </w:r>
            <w:r w:rsidRPr="004F1224">
              <w:rPr>
                <w:sz w:val="20"/>
                <w:szCs w:val="20"/>
              </w:rPr>
              <w:fldChar w:fldCharType="separate"/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="00AB7BAB" w:rsidRPr="004F1224">
              <w:rPr>
                <w:sz w:val="20"/>
                <w:szCs w:val="20"/>
              </w:rPr>
              <w:t> </w:t>
            </w:r>
            <w:r w:rsidRPr="004F1224">
              <w:rPr>
                <w:sz w:val="20"/>
                <w:szCs w:val="20"/>
              </w:rPr>
              <w:fldChar w:fldCharType="end"/>
            </w:r>
          </w:p>
        </w:tc>
      </w:tr>
      <w:tr w:rsidR="00AB7BAB" w:rsidRPr="004F1224" w:rsidTr="004F1224">
        <w:trPr>
          <w:trHeight w:val="43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7BAB" w:rsidRPr="004F1224" w:rsidRDefault="00AB7BAB" w:rsidP="004F1224">
            <w:pPr>
              <w:pStyle w:val="NoSpacing"/>
              <w:ind w:left="518"/>
              <w:rPr>
                <w:b/>
                <w:sz w:val="20"/>
                <w:szCs w:val="20"/>
              </w:rPr>
            </w:pPr>
            <w:r w:rsidRPr="004F1224">
              <w:rPr>
                <w:b/>
                <w:sz w:val="20"/>
                <w:szCs w:val="20"/>
              </w:rPr>
              <w:t xml:space="preserve">Are there written reports from providers in the file? 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Yes   </w:t>
            </w:r>
            <w:r w:rsidR="003F5F87" w:rsidRPr="004F122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b/>
                <w:sz w:val="20"/>
                <w:szCs w:val="20"/>
              </w:rPr>
            </w:r>
            <w:r w:rsidR="003F5F87">
              <w:rPr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b/>
                <w:sz w:val="20"/>
                <w:szCs w:val="20"/>
              </w:rPr>
              <w:fldChar w:fldCharType="end"/>
            </w:r>
            <w:r w:rsidRPr="004F122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AB7BAB" w:rsidRPr="004F1224" w:rsidTr="004F1224">
        <w:trPr>
          <w:trHeight w:val="43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7BAB" w:rsidRPr="004F1224" w:rsidRDefault="00AB7BAB" w:rsidP="004F1224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Was a written referral made to the Juvenile Court?  </w:t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Yes   </w:t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>If yes, discuss the request and the outcome.</w:t>
            </w:r>
            <w:r w:rsidRPr="004F122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B7BAB" w:rsidRPr="004F1224" w:rsidRDefault="003F5F87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7BAB" w:rsidRPr="004F1224" w:rsidTr="00A13B07">
        <w:trPr>
          <w:trHeight w:val="115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B7BAB" w:rsidRPr="004F1224" w:rsidRDefault="00AB7BAB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>If no, discuss why not.</w:t>
            </w:r>
            <w:r w:rsidRPr="004F122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B7BAB" w:rsidRPr="004F1224" w:rsidRDefault="003F5F87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AB7BAB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47298" w:rsidRPr="004F1224" w:rsidTr="004F1224">
        <w:trPr>
          <w:trHeight w:val="43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298" w:rsidRPr="004F1224" w:rsidRDefault="00447298" w:rsidP="004F1224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Is there evidence in the file the IIS and AC/FCS worker are communicating? </w:t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Yes   </w:t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</w:r>
            <w:r w:rsidR="003F5F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F5F87" w:rsidRPr="004F122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4F1224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</w:p>
        </w:tc>
      </w:tr>
      <w:tr w:rsidR="00447298" w:rsidRPr="004F1224" w:rsidTr="00447298">
        <w:trPr>
          <w:trHeight w:val="432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298" w:rsidRPr="004F1224" w:rsidRDefault="00447298" w:rsidP="00CC1693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F1224">
              <w:rPr>
                <w:rFonts w:ascii="Arial" w:hAnsi="Arial" w:cs="Arial"/>
                <w:b/>
                <w:sz w:val="20"/>
                <w:szCs w:val="20"/>
                <w:u w:val="single"/>
              </w:rPr>
              <w:t>Additional Reviewer Comments</w:t>
            </w:r>
          </w:p>
        </w:tc>
      </w:tr>
      <w:tr w:rsidR="00447298" w:rsidRPr="004F1224" w:rsidTr="00A13B07">
        <w:trPr>
          <w:trHeight w:val="1584"/>
        </w:trPr>
        <w:tc>
          <w:tcPr>
            <w:tcW w:w="105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47298" w:rsidRPr="004F1224" w:rsidRDefault="003F5F87" w:rsidP="00447298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</w:rPr>
            </w:pPr>
            <w:r w:rsidRPr="004F122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47298" w:rsidRPr="004F122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F1224">
              <w:rPr>
                <w:rFonts w:ascii="Arial" w:hAnsi="Arial" w:cs="Arial"/>
                <w:sz w:val="20"/>
                <w:szCs w:val="20"/>
              </w:rPr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47298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F1224">
              <w:rPr>
                <w:rFonts w:ascii="Arial" w:hAnsi="Arial" w:cs="Arial"/>
                <w:sz w:val="20"/>
                <w:szCs w:val="20"/>
              </w:rPr>
              <w:t> </w:t>
            </w:r>
            <w:r w:rsidRPr="004F122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AB7BAB" w:rsidRPr="004F1224" w:rsidRDefault="00AB7BAB">
      <w:pPr>
        <w:rPr>
          <w:sz w:val="20"/>
          <w:szCs w:val="20"/>
        </w:rPr>
      </w:pPr>
    </w:p>
    <w:p w:rsidR="0021621E" w:rsidRPr="004F1224" w:rsidRDefault="0021621E" w:rsidP="008622AE">
      <w:pPr>
        <w:jc w:val="right"/>
        <w:rPr>
          <w:sz w:val="20"/>
          <w:szCs w:val="20"/>
        </w:rPr>
      </w:pPr>
    </w:p>
    <w:sectPr w:rsidR="0021621E" w:rsidRPr="004F1224" w:rsidSect="00936B60">
      <w:footerReference w:type="even" r:id="rId9"/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D40" w:rsidRDefault="00C93D40">
      <w:r>
        <w:separator/>
      </w:r>
    </w:p>
  </w:endnote>
  <w:endnote w:type="continuationSeparator" w:id="0">
    <w:p w:rsidR="00C93D40" w:rsidRDefault="00C93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D40" w:rsidRDefault="003F5F87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D4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3D40" w:rsidRDefault="00C93D4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D40" w:rsidRDefault="003F5F87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D4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7FEF">
      <w:rPr>
        <w:rStyle w:val="PageNumber"/>
        <w:noProof/>
      </w:rPr>
      <w:t>1</w:t>
    </w:r>
    <w:r>
      <w:rPr>
        <w:rStyle w:val="PageNumber"/>
      </w:rPr>
      <w:fldChar w:fldCharType="end"/>
    </w:r>
  </w:p>
  <w:p w:rsidR="00C93D40" w:rsidRDefault="00C93D40" w:rsidP="00460159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CD-164</w:t>
    </w:r>
    <w:r w:rsidR="00CC1693">
      <w:rPr>
        <w:sz w:val="16"/>
        <w:szCs w:val="16"/>
      </w:rPr>
      <w:t xml:space="preserve"> IIS</w:t>
    </w:r>
    <w:r>
      <w:rPr>
        <w:sz w:val="16"/>
        <w:szCs w:val="16"/>
      </w:rPr>
      <w:t xml:space="preserve"> (</w:t>
    </w:r>
    <w:r w:rsidR="00945384">
      <w:rPr>
        <w:sz w:val="16"/>
        <w:szCs w:val="16"/>
      </w:rPr>
      <w:t>REV4/14</w:t>
    </w:r>
    <w:r>
      <w:rPr>
        <w:sz w:val="16"/>
        <w:szCs w:val="16"/>
      </w:rPr>
      <w:t>)</w:t>
    </w:r>
  </w:p>
  <w:p w:rsidR="00C93D40" w:rsidRPr="00460159" w:rsidRDefault="00C93D40">
    <w:pPr>
      <w:pStyle w:val="Footer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D40" w:rsidRDefault="00C93D40">
      <w:r>
        <w:separator/>
      </w:r>
    </w:p>
  </w:footnote>
  <w:footnote w:type="continuationSeparator" w:id="0">
    <w:p w:rsidR="00C93D40" w:rsidRDefault="00C93D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C4"/>
    <w:multiLevelType w:val="hybridMultilevel"/>
    <w:tmpl w:val="FB28E1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064B7C"/>
    <w:multiLevelType w:val="hybridMultilevel"/>
    <w:tmpl w:val="09A45CB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A9A0C6D"/>
    <w:multiLevelType w:val="hybridMultilevel"/>
    <w:tmpl w:val="E0002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745E3F"/>
    <w:multiLevelType w:val="hybridMultilevel"/>
    <w:tmpl w:val="C31EDF42"/>
    <w:lvl w:ilvl="0" w:tplc="0409000F">
      <w:start w:val="1"/>
      <w:numFmt w:val="decimal"/>
      <w:lvlText w:val="%1."/>
      <w:lvlJc w:val="left"/>
      <w:pPr>
        <w:ind w:left="1347" w:hanging="360"/>
      </w:p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4">
    <w:nsid w:val="31CA4837"/>
    <w:multiLevelType w:val="hybridMultilevel"/>
    <w:tmpl w:val="63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A04EC7"/>
    <w:multiLevelType w:val="hybridMultilevel"/>
    <w:tmpl w:val="39F6E73A"/>
    <w:lvl w:ilvl="0" w:tplc="2A50A5FE">
      <w:start w:val="1"/>
      <w:numFmt w:val="decimal"/>
      <w:lvlText w:val="%1."/>
      <w:lvlJc w:val="left"/>
      <w:pPr>
        <w:ind w:left="627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6">
    <w:nsid w:val="49FD467A"/>
    <w:multiLevelType w:val="hybridMultilevel"/>
    <w:tmpl w:val="56FED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A3637C0"/>
    <w:multiLevelType w:val="hybridMultilevel"/>
    <w:tmpl w:val="17D8354C"/>
    <w:lvl w:ilvl="0" w:tplc="0409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8">
    <w:nsid w:val="4BCF02AA"/>
    <w:multiLevelType w:val="hybridMultilevel"/>
    <w:tmpl w:val="A948D6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9402678"/>
    <w:multiLevelType w:val="hybridMultilevel"/>
    <w:tmpl w:val="E3E6A4F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5A077B2D"/>
    <w:multiLevelType w:val="hybridMultilevel"/>
    <w:tmpl w:val="8AC6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763F4"/>
    <w:multiLevelType w:val="hybridMultilevel"/>
    <w:tmpl w:val="D2709B6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2">
    <w:nsid w:val="5A3A3ABD"/>
    <w:multiLevelType w:val="hybridMultilevel"/>
    <w:tmpl w:val="F2FE7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05973AE"/>
    <w:multiLevelType w:val="hybridMultilevel"/>
    <w:tmpl w:val="1F706414"/>
    <w:lvl w:ilvl="0" w:tplc="09A20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B0B60"/>
    <w:multiLevelType w:val="hybridMultilevel"/>
    <w:tmpl w:val="0B94A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1174023"/>
    <w:multiLevelType w:val="hybridMultilevel"/>
    <w:tmpl w:val="6FA45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7A1EBE"/>
    <w:multiLevelType w:val="hybridMultilevel"/>
    <w:tmpl w:val="40D49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B751A06"/>
    <w:multiLevelType w:val="hybridMultilevel"/>
    <w:tmpl w:val="3B5C9FD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7C5C302C"/>
    <w:multiLevelType w:val="hybridMultilevel"/>
    <w:tmpl w:val="2CF4EA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6"/>
  </w:num>
  <w:num w:numId="5">
    <w:abstractNumId w:val="8"/>
  </w:num>
  <w:num w:numId="6">
    <w:abstractNumId w:val="14"/>
  </w:num>
  <w:num w:numId="7">
    <w:abstractNumId w:val="16"/>
  </w:num>
  <w:num w:numId="8">
    <w:abstractNumId w:val="15"/>
  </w:num>
  <w:num w:numId="9">
    <w:abstractNumId w:val="4"/>
  </w:num>
  <w:num w:numId="10">
    <w:abstractNumId w:val="0"/>
  </w:num>
  <w:num w:numId="11">
    <w:abstractNumId w:val="18"/>
  </w:num>
  <w:num w:numId="12">
    <w:abstractNumId w:val="10"/>
  </w:num>
  <w:num w:numId="13">
    <w:abstractNumId w:val="5"/>
  </w:num>
  <w:num w:numId="14">
    <w:abstractNumId w:val="2"/>
  </w:num>
  <w:num w:numId="15">
    <w:abstractNumId w:val="3"/>
  </w:num>
  <w:num w:numId="16">
    <w:abstractNumId w:val="17"/>
  </w:num>
  <w:num w:numId="17">
    <w:abstractNumId w:val="1"/>
  </w:num>
  <w:num w:numId="18">
    <w:abstractNumId w:val="11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x3yUj7n1F1UOGv/r5yJbsavOuIM=" w:salt="8C/frfj2h7Qtsqk9v5Oi2w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075D"/>
    <w:rsid w:val="00002D4B"/>
    <w:rsid w:val="00003660"/>
    <w:rsid w:val="00012B8C"/>
    <w:rsid w:val="00014D49"/>
    <w:rsid w:val="00023CBB"/>
    <w:rsid w:val="00033B90"/>
    <w:rsid w:val="00034D8B"/>
    <w:rsid w:val="0004469C"/>
    <w:rsid w:val="00055D9D"/>
    <w:rsid w:val="000574F9"/>
    <w:rsid w:val="000836B9"/>
    <w:rsid w:val="00095728"/>
    <w:rsid w:val="000A4DAC"/>
    <w:rsid w:val="000B1DB1"/>
    <w:rsid w:val="000B4BAB"/>
    <w:rsid w:val="000C3B6E"/>
    <w:rsid w:val="000C6EF6"/>
    <w:rsid w:val="000D2E67"/>
    <w:rsid w:val="000E0342"/>
    <w:rsid w:val="000E2333"/>
    <w:rsid w:val="000E6C91"/>
    <w:rsid w:val="000F050B"/>
    <w:rsid w:val="000F4BF8"/>
    <w:rsid w:val="0010680F"/>
    <w:rsid w:val="0010706E"/>
    <w:rsid w:val="00111D5F"/>
    <w:rsid w:val="00115FFB"/>
    <w:rsid w:val="001167DC"/>
    <w:rsid w:val="0012451E"/>
    <w:rsid w:val="00130461"/>
    <w:rsid w:val="00136FAA"/>
    <w:rsid w:val="00140CB0"/>
    <w:rsid w:val="001428C4"/>
    <w:rsid w:val="00153EF9"/>
    <w:rsid w:val="0015484A"/>
    <w:rsid w:val="001615E6"/>
    <w:rsid w:val="00163C4B"/>
    <w:rsid w:val="001644A1"/>
    <w:rsid w:val="001726DE"/>
    <w:rsid w:val="00184973"/>
    <w:rsid w:val="001B4F10"/>
    <w:rsid w:val="001B50F7"/>
    <w:rsid w:val="001B67CA"/>
    <w:rsid w:val="001D0264"/>
    <w:rsid w:val="001D1E7E"/>
    <w:rsid w:val="001D28FB"/>
    <w:rsid w:val="001F0082"/>
    <w:rsid w:val="001F11AA"/>
    <w:rsid w:val="001F64A7"/>
    <w:rsid w:val="00200741"/>
    <w:rsid w:val="00215EC3"/>
    <w:rsid w:val="0021621E"/>
    <w:rsid w:val="0022242F"/>
    <w:rsid w:val="00223555"/>
    <w:rsid w:val="00243460"/>
    <w:rsid w:val="002507A4"/>
    <w:rsid w:val="00254216"/>
    <w:rsid w:val="00291A6B"/>
    <w:rsid w:val="002A3EE4"/>
    <w:rsid w:val="002B06F7"/>
    <w:rsid w:val="002B7957"/>
    <w:rsid w:val="002C1871"/>
    <w:rsid w:val="002C3820"/>
    <w:rsid w:val="002D51B4"/>
    <w:rsid w:val="002D6054"/>
    <w:rsid w:val="002D73AB"/>
    <w:rsid w:val="002F14C8"/>
    <w:rsid w:val="003076DC"/>
    <w:rsid w:val="00315422"/>
    <w:rsid w:val="003159D8"/>
    <w:rsid w:val="00316669"/>
    <w:rsid w:val="003208F0"/>
    <w:rsid w:val="00324F58"/>
    <w:rsid w:val="00325543"/>
    <w:rsid w:val="0032599A"/>
    <w:rsid w:val="00327C55"/>
    <w:rsid w:val="00336861"/>
    <w:rsid w:val="0034392C"/>
    <w:rsid w:val="00344B48"/>
    <w:rsid w:val="00345EFE"/>
    <w:rsid w:val="003631F4"/>
    <w:rsid w:val="00370E47"/>
    <w:rsid w:val="00374DCB"/>
    <w:rsid w:val="00381EE2"/>
    <w:rsid w:val="003826C0"/>
    <w:rsid w:val="00387FB9"/>
    <w:rsid w:val="00397D8E"/>
    <w:rsid w:val="003A536A"/>
    <w:rsid w:val="003B07EA"/>
    <w:rsid w:val="003B1F1E"/>
    <w:rsid w:val="003C19AB"/>
    <w:rsid w:val="003E5131"/>
    <w:rsid w:val="003E78FF"/>
    <w:rsid w:val="003F0BD7"/>
    <w:rsid w:val="003F5F87"/>
    <w:rsid w:val="00402F16"/>
    <w:rsid w:val="0040716F"/>
    <w:rsid w:val="0041565A"/>
    <w:rsid w:val="004216B2"/>
    <w:rsid w:val="004311FB"/>
    <w:rsid w:val="004360F4"/>
    <w:rsid w:val="004404F0"/>
    <w:rsid w:val="00443B40"/>
    <w:rsid w:val="00446C0A"/>
    <w:rsid w:val="00447298"/>
    <w:rsid w:val="00451206"/>
    <w:rsid w:val="00453B0E"/>
    <w:rsid w:val="0045574D"/>
    <w:rsid w:val="00460159"/>
    <w:rsid w:val="00462635"/>
    <w:rsid w:val="00466875"/>
    <w:rsid w:val="00467490"/>
    <w:rsid w:val="004708D3"/>
    <w:rsid w:val="004756D6"/>
    <w:rsid w:val="00475DF0"/>
    <w:rsid w:val="00482C83"/>
    <w:rsid w:val="00484811"/>
    <w:rsid w:val="004867EE"/>
    <w:rsid w:val="00497C6E"/>
    <w:rsid w:val="004A080F"/>
    <w:rsid w:val="004A0F69"/>
    <w:rsid w:val="004A4A3A"/>
    <w:rsid w:val="004B1691"/>
    <w:rsid w:val="004B2D75"/>
    <w:rsid w:val="004C075D"/>
    <w:rsid w:val="004C3319"/>
    <w:rsid w:val="004C698B"/>
    <w:rsid w:val="004E77DF"/>
    <w:rsid w:val="004F1224"/>
    <w:rsid w:val="004F735E"/>
    <w:rsid w:val="00503A03"/>
    <w:rsid w:val="00504A73"/>
    <w:rsid w:val="0051313D"/>
    <w:rsid w:val="00516431"/>
    <w:rsid w:val="00520E6A"/>
    <w:rsid w:val="005210AD"/>
    <w:rsid w:val="00526DE3"/>
    <w:rsid w:val="00527D3B"/>
    <w:rsid w:val="005340C7"/>
    <w:rsid w:val="00534BF7"/>
    <w:rsid w:val="00545A19"/>
    <w:rsid w:val="005551FE"/>
    <w:rsid w:val="0055669A"/>
    <w:rsid w:val="005620EC"/>
    <w:rsid w:val="00562EB3"/>
    <w:rsid w:val="005705E4"/>
    <w:rsid w:val="00570A0D"/>
    <w:rsid w:val="00571A28"/>
    <w:rsid w:val="00581BD7"/>
    <w:rsid w:val="00585665"/>
    <w:rsid w:val="005860BB"/>
    <w:rsid w:val="00593BBF"/>
    <w:rsid w:val="00594F6E"/>
    <w:rsid w:val="005A63D8"/>
    <w:rsid w:val="005A66F7"/>
    <w:rsid w:val="005B192E"/>
    <w:rsid w:val="005B24EB"/>
    <w:rsid w:val="005B2A02"/>
    <w:rsid w:val="005B542B"/>
    <w:rsid w:val="005B5659"/>
    <w:rsid w:val="005B5729"/>
    <w:rsid w:val="005B5E74"/>
    <w:rsid w:val="005C012C"/>
    <w:rsid w:val="005C0A6A"/>
    <w:rsid w:val="005D26C1"/>
    <w:rsid w:val="005E4CC3"/>
    <w:rsid w:val="005E7528"/>
    <w:rsid w:val="005F053A"/>
    <w:rsid w:val="005F3B10"/>
    <w:rsid w:val="005F79A2"/>
    <w:rsid w:val="006014FC"/>
    <w:rsid w:val="00621FB5"/>
    <w:rsid w:val="0063295C"/>
    <w:rsid w:val="0064165F"/>
    <w:rsid w:val="0066230C"/>
    <w:rsid w:val="0066423F"/>
    <w:rsid w:val="00664A82"/>
    <w:rsid w:val="00667FAA"/>
    <w:rsid w:val="00680641"/>
    <w:rsid w:val="006832B7"/>
    <w:rsid w:val="00684062"/>
    <w:rsid w:val="006849A7"/>
    <w:rsid w:val="006915E6"/>
    <w:rsid w:val="00693DF5"/>
    <w:rsid w:val="0069545B"/>
    <w:rsid w:val="00697150"/>
    <w:rsid w:val="006A77B8"/>
    <w:rsid w:val="006B4DF4"/>
    <w:rsid w:val="006C6CD6"/>
    <w:rsid w:val="006D223E"/>
    <w:rsid w:val="0070635C"/>
    <w:rsid w:val="00712DD7"/>
    <w:rsid w:val="007153AF"/>
    <w:rsid w:val="007158D5"/>
    <w:rsid w:val="00774FD5"/>
    <w:rsid w:val="00796D38"/>
    <w:rsid w:val="007A0BB3"/>
    <w:rsid w:val="007A34F6"/>
    <w:rsid w:val="007A3F95"/>
    <w:rsid w:val="007A4599"/>
    <w:rsid w:val="007B26B1"/>
    <w:rsid w:val="007B4F76"/>
    <w:rsid w:val="007B5CB5"/>
    <w:rsid w:val="007D01FE"/>
    <w:rsid w:val="007D198B"/>
    <w:rsid w:val="007D5D15"/>
    <w:rsid w:val="007D78CE"/>
    <w:rsid w:val="007E4565"/>
    <w:rsid w:val="007E528E"/>
    <w:rsid w:val="007E69D8"/>
    <w:rsid w:val="00803633"/>
    <w:rsid w:val="00803D0F"/>
    <w:rsid w:val="00816ED7"/>
    <w:rsid w:val="008272A4"/>
    <w:rsid w:val="00831813"/>
    <w:rsid w:val="00840306"/>
    <w:rsid w:val="008455C6"/>
    <w:rsid w:val="008455D4"/>
    <w:rsid w:val="00852227"/>
    <w:rsid w:val="00852E36"/>
    <w:rsid w:val="0085507C"/>
    <w:rsid w:val="008622AE"/>
    <w:rsid w:val="00864017"/>
    <w:rsid w:val="0087297C"/>
    <w:rsid w:val="008741A4"/>
    <w:rsid w:val="0088219F"/>
    <w:rsid w:val="00887484"/>
    <w:rsid w:val="008917F0"/>
    <w:rsid w:val="00896232"/>
    <w:rsid w:val="008B3015"/>
    <w:rsid w:val="008C309E"/>
    <w:rsid w:val="008C392A"/>
    <w:rsid w:val="008D3AA0"/>
    <w:rsid w:val="008D5A27"/>
    <w:rsid w:val="008E384B"/>
    <w:rsid w:val="008F7DCD"/>
    <w:rsid w:val="008F7F64"/>
    <w:rsid w:val="00902184"/>
    <w:rsid w:val="00905B7A"/>
    <w:rsid w:val="00916061"/>
    <w:rsid w:val="009161A4"/>
    <w:rsid w:val="00920939"/>
    <w:rsid w:val="00922EF6"/>
    <w:rsid w:val="00923369"/>
    <w:rsid w:val="00932199"/>
    <w:rsid w:val="00936B60"/>
    <w:rsid w:val="00945384"/>
    <w:rsid w:val="00950C93"/>
    <w:rsid w:val="009522AA"/>
    <w:rsid w:val="00956847"/>
    <w:rsid w:val="00966CA0"/>
    <w:rsid w:val="00977768"/>
    <w:rsid w:val="00984FFA"/>
    <w:rsid w:val="00995AEF"/>
    <w:rsid w:val="009B0958"/>
    <w:rsid w:val="009B3760"/>
    <w:rsid w:val="009B77B2"/>
    <w:rsid w:val="009C202B"/>
    <w:rsid w:val="009C4DBD"/>
    <w:rsid w:val="009E13A4"/>
    <w:rsid w:val="009E4301"/>
    <w:rsid w:val="009F67FA"/>
    <w:rsid w:val="009F6DC8"/>
    <w:rsid w:val="00A00601"/>
    <w:rsid w:val="00A0117B"/>
    <w:rsid w:val="00A015EB"/>
    <w:rsid w:val="00A13366"/>
    <w:rsid w:val="00A13B07"/>
    <w:rsid w:val="00A13E4C"/>
    <w:rsid w:val="00A13F10"/>
    <w:rsid w:val="00A235C0"/>
    <w:rsid w:val="00A2513C"/>
    <w:rsid w:val="00A34541"/>
    <w:rsid w:val="00A36751"/>
    <w:rsid w:val="00A41022"/>
    <w:rsid w:val="00A574D2"/>
    <w:rsid w:val="00A74ECD"/>
    <w:rsid w:val="00A75238"/>
    <w:rsid w:val="00A76B10"/>
    <w:rsid w:val="00A76F80"/>
    <w:rsid w:val="00A82CA5"/>
    <w:rsid w:val="00A83544"/>
    <w:rsid w:val="00A85186"/>
    <w:rsid w:val="00A91B33"/>
    <w:rsid w:val="00AB02AD"/>
    <w:rsid w:val="00AB62F1"/>
    <w:rsid w:val="00AB7BAB"/>
    <w:rsid w:val="00AC4F73"/>
    <w:rsid w:val="00AD5A3D"/>
    <w:rsid w:val="00AE781C"/>
    <w:rsid w:val="00AF4BF0"/>
    <w:rsid w:val="00AF5C8C"/>
    <w:rsid w:val="00B04D40"/>
    <w:rsid w:val="00B06ADB"/>
    <w:rsid w:val="00B10DE8"/>
    <w:rsid w:val="00B206A7"/>
    <w:rsid w:val="00B3031E"/>
    <w:rsid w:val="00B4640D"/>
    <w:rsid w:val="00B506C2"/>
    <w:rsid w:val="00B55618"/>
    <w:rsid w:val="00B577F0"/>
    <w:rsid w:val="00B653D8"/>
    <w:rsid w:val="00B6753E"/>
    <w:rsid w:val="00B67FEF"/>
    <w:rsid w:val="00B731BB"/>
    <w:rsid w:val="00B77D22"/>
    <w:rsid w:val="00B80E45"/>
    <w:rsid w:val="00B91108"/>
    <w:rsid w:val="00B9192E"/>
    <w:rsid w:val="00B9752B"/>
    <w:rsid w:val="00BA0862"/>
    <w:rsid w:val="00BA309F"/>
    <w:rsid w:val="00BA482A"/>
    <w:rsid w:val="00BB4D01"/>
    <w:rsid w:val="00BB5C75"/>
    <w:rsid w:val="00BC3091"/>
    <w:rsid w:val="00BD5445"/>
    <w:rsid w:val="00BD7D3C"/>
    <w:rsid w:val="00BE174F"/>
    <w:rsid w:val="00BE33A7"/>
    <w:rsid w:val="00BF067A"/>
    <w:rsid w:val="00C019F3"/>
    <w:rsid w:val="00C05D68"/>
    <w:rsid w:val="00C135E6"/>
    <w:rsid w:val="00C207E6"/>
    <w:rsid w:val="00C20B97"/>
    <w:rsid w:val="00C237B2"/>
    <w:rsid w:val="00C25AC3"/>
    <w:rsid w:val="00C31E61"/>
    <w:rsid w:val="00C574A7"/>
    <w:rsid w:val="00C60BE7"/>
    <w:rsid w:val="00C6195A"/>
    <w:rsid w:val="00C627FD"/>
    <w:rsid w:val="00C81100"/>
    <w:rsid w:val="00C90FF2"/>
    <w:rsid w:val="00C93D40"/>
    <w:rsid w:val="00C94ECB"/>
    <w:rsid w:val="00C974B4"/>
    <w:rsid w:val="00CA1EE0"/>
    <w:rsid w:val="00CA3790"/>
    <w:rsid w:val="00CB2332"/>
    <w:rsid w:val="00CC1693"/>
    <w:rsid w:val="00CC53E3"/>
    <w:rsid w:val="00CC5453"/>
    <w:rsid w:val="00CC5FF5"/>
    <w:rsid w:val="00CD4F20"/>
    <w:rsid w:val="00CD63B1"/>
    <w:rsid w:val="00CD74EB"/>
    <w:rsid w:val="00CE0970"/>
    <w:rsid w:val="00CE4F22"/>
    <w:rsid w:val="00CE6820"/>
    <w:rsid w:val="00CF09B2"/>
    <w:rsid w:val="00D06270"/>
    <w:rsid w:val="00D1382D"/>
    <w:rsid w:val="00D15DAA"/>
    <w:rsid w:val="00D20682"/>
    <w:rsid w:val="00D27A41"/>
    <w:rsid w:val="00D350AE"/>
    <w:rsid w:val="00D41AFE"/>
    <w:rsid w:val="00D530AA"/>
    <w:rsid w:val="00D53233"/>
    <w:rsid w:val="00D57ED2"/>
    <w:rsid w:val="00D61034"/>
    <w:rsid w:val="00D66422"/>
    <w:rsid w:val="00D7523B"/>
    <w:rsid w:val="00D86FBA"/>
    <w:rsid w:val="00D95B9A"/>
    <w:rsid w:val="00DA799E"/>
    <w:rsid w:val="00DD4775"/>
    <w:rsid w:val="00DE11CC"/>
    <w:rsid w:val="00DF4DAC"/>
    <w:rsid w:val="00E11926"/>
    <w:rsid w:val="00E36966"/>
    <w:rsid w:val="00E370AF"/>
    <w:rsid w:val="00E45011"/>
    <w:rsid w:val="00E457CA"/>
    <w:rsid w:val="00E55AE0"/>
    <w:rsid w:val="00E6041F"/>
    <w:rsid w:val="00E6357E"/>
    <w:rsid w:val="00E63DBB"/>
    <w:rsid w:val="00E65D1E"/>
    <w:rsid w:val="00E726FC"/>
    <w:rsid w:val="00E86625"/>
    <w:rsid w:val="00E91408"/>
    <w:rsid w:val="00EA2921"/>
    <w:rsid w:val="00EA4AAF"/>
    <w:rsid w:val="00EB152A"/>
    <w:rsid w:val="00EB3465"/>
    <w:rsid w:val="00EC1108"/>
    <w:rsid w:val="00EC1FE9"/>
    <w:rsid w:val="00ED135C"/>
    <w:rsid w:val="00ED412C"/>
    <w:rsid w:val="00ED4459"/>
    <w:rsid w:val="00EF5724"/>
    <w:rsid w:val="00EF69D4"/>
    <w:rsid w:val="00EF733E"/>
    <w:rsid w:val="00F1316E"/>
    <w:rsid w:val="00F1357B"/>
    <w:rsid w:val="00F20FF6"/>
    <w:rsid w:val="00F22895"/>
    <w:rsid w:val="00F26B00"/>
    <w:rsid w:val="00F3168D"/>
    <w:rsid w:val="00F37804"/>
    <w:rsid w:val="00F63ADA"/>
    <w:rsid w:val="00F65F83"/>
    <w:rsid w:val="00F744C9"/>
    <w:rsid w:val="00F7647C"/>
    <w:rsid w:val="00F86E78"/>
    <w:rsid w:val="00F93031"/>
    <w:rsid w:val="00F93D77"/>
    <w:rsid w:val="00F93EB5"/>
    <w:rsid w:val="00FA1B07"/>
    <w:rsid w:val="00FD3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5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CF768-765B-406F-9F22-817B21FE6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cd164iis</Template>
  <TotalTime>4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Event Case Review (cd164)</vt:lpstr>
    </vt:vector>
  </TitlesOfParts>
  <Company>Missouri Department of Social Services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Event Case Review (cd164iis)</dc:title>
  <dc:creator>DSS/CD</dc:creator>
  <cp:lastModifiedBy>DSS-CD</cp:lastModifiedBy>
  <cp:revision>7</cp:revision>
  <cp:lastPrinted>2010-11-17T21:10:00Z</cp:lastPrinted>
  <dcterms:created xsi:type="dcterms:W3CDTF">2014-04-21T19:24:00Z</dcterms:created>
  <dcterms:modified xsi:type="dcterms:W3CDTF">2014-04-30T19:02:00Z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Editor">
    <vt:lpwstr>08/07</vt:lpwstr>
  </property>
</Properties>
</file>