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117" w:rsidRDefault="00664117" w:rsidP="00936A19">
      <w:pPr>
        <w:rPr>
          <w:rFonts w:ascii="Arial" w:hAnsi="Arial" w:cs="Arial"/>
          <w:sz w:val="22"/>
          <w:szCs w:val="22"/>
        </w:rPr>
      </w:pPr>
    </w:p>
    <w:p w:rsidR="00664117" w:rsidRDefault="00664117" w:rsidP="00664117">
      <w:pPr>
        <w:rPr>
          <w:rFonts w:ascii="Arial" w:hAnsi="Arial" w:cs="Arial"/>
          <w:sz w:val="22"/>
          <w:szCs w:val="22"/>
        </w:rPr>
      </w:pPr>
    </w:p>
    <w:p w:rsidR="00607893" w:rsidRPr="00664117" w:rsidRDefault="00607893" w:rsidP="00664117">
      <w:pPr>
        <w:rPr>
          <w:rFonts w:ascii="Arial" w:hAnsi="Arial" w:cs="Arial"/>
          <w:sz w:val="22"/>
          <w:szCs w:val="22"/>
        </w:rPr>
      </w:pPr>
    </w:p>
    <w:p w:rsidR="00664117" w:rsidRPr="00664117" w:rsidRDefault="00664117" w:rsidP="00664117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81"/>
        <w:gridCol w:w="1794"/>
        <w:gridCol w:w="3728"/>
      </w:tblGrid>
      <w:tr w:rsidR="00664117" w:rsidTr="00664117">
        <w:tc>
          <w:tcPr>
            <w:tcW w:w="3381" w:type="dxa"/>
          </w:tcPr>
          <w:p w:rsidR="00664117" w:rsidRDefault="00664117" w:rsidP="00D44CD0">
            <w:pPr>
              <w:widowControl w:val="0"/>
              <w:autoSpaceDE w:val="0"/>
              <w:autoSpaceDN w:val="0"/>
              <w:adjustRightInd w:val="0"/>
              <w:spacing w:line="288" w:lineRule="auto"/>
              <w:ind w:left="270" w:right="180"/>
              <w:jc w:val="right"/>
              <w:textAlignment w:val="center"/>
              <w:rPr>
                <w:rFonts w:ascii="Times-Roman" w:eastAsia="Times New Roman" w:hAnsi="Times-Roman"/>
                <w:smallCaps/>
                <w:color w:val="000000"/>
                <w:sz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794" w:type="dxa"/>
          </w:tcPr>
          <w:p w:rsidR="00664117" w:rsidRDefault="00664117" w:rsidP="00D44CD0">
            <w:pPr>
              <w:widowControl w:val="0"/>
              <w:autoSpaceDE w:val="0"/>
              <w:autoSpaceDN w:val="0"/>
              <w:adjustRightInd w:val="0"/>
              <w:spacing w:line="288" w:lineRule="auto"/>
              <w:ind w:left="270" w:right="180"/>
              <w:jc w:val="center"/>
              <w:textAlignment w:val="center"/>
              <w:rPr>
                <w:rFonts w:ascii="Times-Roman" w:eastAsia="Times New Roman" w:hAnsi="Times-Roman"/>
                <w:smallCaps/>
                <w:color w:val="000000"/>
                <w:sz w:val="20"/>
              </w:rPr>
            </w:pPr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  <w:instrText xml:space="preserve"> FORMTEXT </w:instrText>
            </w:r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</w:r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separate"/>
            </w:r>
            <w:bookmarkStart w:id="1" w:name="_GoBack"/>
            <w:bookmarkEnd w:id="1"/>
            <w:r>
              <w:rPr>
                <w:rFonts w:ascii="Times-Roman" w:eastAsia="Times New Roman" w:hAnsi="Times-Roman"/>
                <w:smallCaps/>
                <w:noProof/>
                <w:color w:val="000000"/>
                <w:sz w:val="20"/>
              </w:rPr>
              <w:t> </w:t>
            </w:r>
            <w:r>
              <w:rPr>
                <w:rFonts w:ascii="Times-Roman" w:eastAsia="Times New Roman" w:hAnsi="Times-Roman"/>
                <w:smallCaps/>
                <w:noProof/>
                <w:color w:val="000000"/>
                <w:sz w:val="20"/>
              </w:rPr>
              <w:t> </w:t>
            </w:r>
            <w:r>
              <w:rPr>
                <w:rFonts w:ascii="Times-Roman" w:eastAsia="Times New Roman" w:hAnsi="Times-Roman"/>
                <w:smallCaps/>
                <w:noProof/>
                <w:color w:val="000000"/>
                <w:sz w:val="20"/>
              </w:rPr>
              <w:t> </w:t>
            </w:r>
            <w:r>
              <w:rPr>
                <w:rFonts w:ascii="Times-Roman" w:eastAsia="Times New Roman" w:hAnsi="Times-Roman"/>
                <w:smallCaps/>
                <w:noProof/>
                <w:color w:val="000000"/>
                <w:sz w:val="20"/>
              </w:rPr>
              <w:t> </w:t>
            </w:r>
            <w:r>
              <w:rPr>
                <w:rFonts w:ascii="Times-Roman" w:eastAsia="Times New Roman" w:hAnsi="Times-Roman"/>
                <w:smallCaps/>
                <w:noProof/>
                <w:color w:val="000000"/>
                <w:sz w:val="20"/>
              </w:rPr>
              <w:t> </w:t>
            </w:r>
            <w:r>
              <w:rPr>
                <w:rFonts w:ascii="Times-Roman" w:eastAsia="Times New Roman" w:hAnsi="Times-Roman"/>
                <w:smallCaps/>
                <w:color w:val="000000"/>
                <w:sz w:val="20"/>
              </w:rPr>
              <w:fldChar w:fldCharType="end"/>
            </w:r>
            <w:bookmarkEnd w:id="0"/>
          </w:p>
        </w:tc>
        <w:tc>
          <w:tcPr>
            <w:tcW w:w="3728" w:type="dxa"/>
          </w:tcPr>
          <w:p w:rsidR="00664117" w:rsidRDefault="00664117" w:rsidP="00D44CD0">
            <w:pPr>
              <w:widowControl w:val="0"/>
              <w:autoSpaceDE w:val="0"/>
              <w:autoSpaceDN w:val="0"/>
              <w:adjustRightInd w:val="0"/>
              <w:spacing w:line="288" w:lineRule="auto"/>
              <w:ind w:left="270" w:right="180"/>
              <w:jc w:val="right"/>
              <w:textAlignment w:val="center"/>
              <w:rPr>
                <w:rFonts w:ascii="Times-Roman" w:eastAsia="Times New Roman" w:hAnsi="Times-Roman"/>
                <w:smallCaps/>
                <w:color w:val="000000"/>
                <w:sz w:val="20"/>
              </w:rPr>
            </w:pPr>
          </w:p>
        </w:tc>
      </w:tr>
    </w:tbl>
    <w:tbl>
      <w:tblPr>
        <w:tblStyle w:val="TableGrid1"/>
        <w:tblW w:w="11070" w:type="dxa"/>
        <w:tblInd w:w="108" w:type="dxa"/>
        <w:tblLook w:val="01E0" w:firstRow="1" w:lastRow="1" w:firstColumn="1" w:lastColumn="1" w:noHBand="0" w:noVBand="0"/>
      </w:tblPr>
      <w:tblGrid>
        <w:gridCol w:w="5394"/>
        <w:gridCol w:w="5676"/>
      </w:tblGrid>
      <w:tr w:rsidR="00664117" w:rsidTr="00664117">
        <w:tc>
          <w:tcPr>
            <w:tcW w:w="11070" w:type="dxa"/>
            <w:gridSpan w:val="2"/>
          </w:tcPr>
          <w:p w:rsidR="00664117" w:rsidRDefault="00664117" w:rsidP="00D44CD0">
            <w:pPr>
              <w:rPr>
                <w:b/>
              </w:rPr>
            </w:pPr>
          </w:p>
          <w:p w:rsidR="00664117" w:rsidRDefault="00664117" w:rsidP="00D44CD0">
            <w:pPr>
              <w:jc w:val="center"/>
              <w:rPr>
                <w:b/>
              </w:rPr>
            </w:pPr>
            <w:r>
              <w:rPr>
                <w:b/>
              </w:rPr>
              <w:t>DESCRIPCION DE LA EVALUACION FAMILIAR</w:t>
            </w:r>
          </w:p>
        </w:tc>
      </w:tr>
      <w:tr w:rsidR="00664117" w:rsidTr="00664117">
        <w:tc>
          <w:tcPr>
            <w:tcW w:w="11070" w:type="dxa"/>
            <w:gridSpan w:val="2"/>
          </w:tcPr>
          <w:p w:rsidR="00664117" w:rsidRDefault="00664117" w:rsidP="00D44CD0">
            <w:pPr>
              <w:rPr>
                <w:b/>
              </w:rPr>
            </w:pPr>
          </w:p>
        </w:tc>
      </w:tr>
      <w:tr w:rsidR="00664117" w:rsidTr="00664117">
        <w:tc>
          <w:tcPr>
            <w:tcW w:w="11070" w:type="dxa"/>
            <w:gridSpan w:val="2"/>
          </w:tcPr>
          <w:p w:rsidR="00664117" w:rsidRPr="008104AA" w:rsidRDefault="00664117" w:rsidP="00D44CD0">
            <w:pPr>
              <w:rPr>
                <w:sz w:val="20"/>
                <w:szCs w:val="18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División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 los Niños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ha recibido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un informe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preocupación con respecto 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su(s) hijo (s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).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ley de Missouri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,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Capítulo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210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RSMo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,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requiere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que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División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el llevar a cabo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una evaluación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, ya sea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familiar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o una investigación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cuando se recibe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un informe</w:t>
            </w:r>
            <w:r w:rsidRPr="008104AA">
              <w:rPr>
                <w:sz w:val="20"/>
                <w:szCs w:val="18"/>
              </w:rPr>
              <w:t xml:space="preserve">.  </w:t>
            </w:r>
          </w:p>
          <w:p w:rsidR="00664117" w:rsidRPr="008104AA" w:rsidRDefault="00664117" w:rsidP="00D44CD0">
            <w:pPr>
              <w:rPr>
                <w:sz w:val="20"/>
                <w:szCs w:val="18"/>
              </w:rPr>
            </w:pPr>
          </w:p>
          <w:p w:rsidR="00664117" w:rsidRDefault="00664117" w:rsidP="00D44CD0">
            <w:pPr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El propósito 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evaluación familiar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es discutir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: </w:t>
            </w:r>
          </w:p>
          <w:p w:rsidR="00664117" w:rsidRPr="008104AA" w:rsidRDefault="00664117" w:rsidP="00D44CD0">
            <w:pPr>
              <w:rPr>
                <w:sz w:val="20"/>
                <w:szCs w:val="18"/>
              </w:rPr>
            </w:pPr>
          </w:p>
          <w:p w:rsidR="00664117" w:rsidRPr="008104AA" w:rsidRDefault="00664117" w:rsidP="0066411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18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seguridad 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su(s) niño (s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); </w:t>
            </w:r>
          </w:p>
          <w:p w:rsidR="00664117" w:rsidRPr="008104AA" w:rsidRDefault="00664117" w:rsidP="0066411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18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Los recursos de su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familia;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Pr="008104AA" w:rsidRDefault="00664117" w:rsidP="0066411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18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posible necesidad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 su familia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por los servicios.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br/>
            </w:r>
          </w:p>
          <w:p w:rsidR="00664117" w:rsidRPr="008104AA" w:rsidRDefault="00664117" w:rsidP="00D44CD0">
            <w:pPr>
              <w:pStyle w:val="ListParagraph"/>
              <w:ind w:left="0"/>
              <w:rPr>
                <w:sz w:val="20"/>
                <w:szCs w:val="18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Si la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evaluación de la familia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indica que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su familia podría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beneficiarse de los servicios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,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un plan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se desarrollará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con usted.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Esto se hará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discutir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con usted y su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familia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preocupaciones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reportadas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, así como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otras áreas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que tal vez quiera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discutir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.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A continuación, se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le proporcionará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asistencia y apoyo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en la obtención 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acceso a los servicios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.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Si una familia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decide no permitir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a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División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el evaluar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posible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necesidad de servicios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, puede ser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necesario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solicitar la ayuda 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policía 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oficina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 menores para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garantizar la seguridad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del niño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y evaluar las necesidades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. 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br/>
            </w:r>
            <w:r w:rsidRPr="008104AA">
              <w:rPr>
                <w:color w:val="222222"/>
                <w:sz w:val="20"/>
                <w:szCs w:val="18"/>
                <w:lang w:val="es-ES"/>
              </w:rPr>
              <w:br/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División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hará todo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intento razonable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para completar la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evaluación de la familia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dentro de los cuarenta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y cinco (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45) días,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a menos que exista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una buena razón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para el retraso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.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Se le notificará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 la determinación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una vez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que se complete la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evaluación de la familia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>.</w:t>
            </w:r>
          </w:p>
          <w:p w:rsidR="00664117" w:rsidRPr="008104AA" w:rsidRDefault="00664117" w:rsidP="00D44CD0">
            <w:pPr>
              <w:rPr>
                <w:sz w:val="20"/>
                <w:szCs w:val="18"/>
              </w:rPr>
            </w:pPr>
          </w:p>
          <w:p w:rsidR="00664117" w:rsidRPr="008104AA" w:rsidRDefault="00664117" w:rsidP="00D44CD0">
            <w:pPr>
              <w:jc w:val="center"/>
              <w:rPr>
                <w:b/>
                <w:sz w:val="20"/>
                <w:szCs w:val="18"/>
              </w:rPr>
            </w:pPr>
            <w:r w:rsidRPr="008104AA">
              <w:rPr>
                <w:b/>
                <w:sz w:val="20"/>
                <w:szCs w:val="18"/>
              </w:rPr>
              <w:t>DECLARACION DE DERECHOS DEL CONSUMIDOR</w:t>
            </w:r>
          </w:p>
          <w:p w:rsidR="00664117" w:rsidRPr="008104AA" w:rsidRDefault="00664117" w:rsidP="00D44CD0">
            <w:pPr>
              <w:rPr>
                <w:sz w:val="20"/>
                <w:szCs w:val="18"/>
              </w:rPr>
            </w:pPr>
          </w:p>
          <w:p w:rsidR="00664117" w:rsidRDefault="00664117" w:rsidP="00D44CD0">
            <w:pPr>
              <w:pStyle w:val="ListParagraph"/>
              <w:ind w:left="-1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Usted tiene ciertos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derechos con respecto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a los servicios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que nuestra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agencia puede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proporcionar.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Estos derechos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incluyen el derecho 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: </w:t>
            </w:r>
          </w:p>
          <w:p w:rsidR="00664117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Servicios sin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discriminación, independientemente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su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edad, raza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, religión, origen étnico,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antecedentes familiares,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orientación sexual o discapacidad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Ser tratado con respeto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Participar activamente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en la toma 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un plan de servicio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que satisfaga sus necesidades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Negarse 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participar en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servicios que se ofrecen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Conocer y comprender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lo que puede suceder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si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usted se niega 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aceptar los servicios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que se ofrecen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Protección de la información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confidencial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 acuerdo 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las leyes estatales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Recibir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servicios en un idioma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que pueda comprender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 </w:t>
            </w:r>
          </w:p>
          <w:p w:rsidR="00664117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Representación legal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cualquier procedimiento judicial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que afecta 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su hijo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Pr="008104AA" w:rsidRDefault="00664117" w:rsidP="00664117">
            <w:pPr>
              <w:pStyle w:val="ListParagraph"/>
              <w:numPr>
                <w:ilvl w:val="0"/>
                <w:numId w:val="1"/>
              </w:numPr>
              <w:ind w:left="432" w:hanging="288"/>
              <w:rPr>
                <w:color w:val="222222"/>
                <w:sz w:val="20"/>
                <w:szCs w:val="18"/>
                <w:lang w:val="es-ES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Para presentar una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queja formal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si usted siente que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es tratado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injustamente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</w:p>
          <w:p w:rsidR="00664117" w:rsidRDefault="00664117" w:rsidP="00D44CD0">
            <w:pPr>
              <w:ind w:left="252" w:hanging="252"/>
              <w:rPr>
                <w:color w:val="222222"/>
                <w:sz w:val="20"/>
                <w:szCs w:val="18"/>
                <w:lang w:val="es-ES"/>
              </w:rPr>
            </w:pPr>
          </w:p>
          <w:p w:rsidR="00664117" w:rsidRPr="008104AA" w:rsidRDefault="00664117" w:rsidP="00D44CD0">
            <w:pPr>
              <w:rPr>
                <w:sz w:val="20"/>
                <w:szCs w:val="18"/>
              </w:rPr>
            </w:pP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Para obtener información adicional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sobre sus derechos 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cómo presentar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una queja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,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solicite un Folleto: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Conozca sus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Derechos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a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 xml:space="preserve"> su trabajador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o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comuníquese con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oficina de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la División local</w:t>
            </w:r>
            <w:r w:rsidRPr="008104AA">
              <w:rPr>
                <w:color w:val="222222"/>
                <w:sz w:val="20"/>
                <w:szCs w:val="18"/>
                <w:lang w:val="es-ES"/>
              </w:rPr>
              <w:t xml:space="preserve"> o su área </w:t>
            </w:r>
            <w:r w:rsidRPr="008104AA">
              <w:rPr>
                <w:rStyle w:val="hps"/>
                <w:color w:val="222222"/>
                <w:sz w:val="20"/>
                <w:szCs w:val="18"/>
                <w:lang w:val="es-ES"/>
              </w:rPr>
              <w:t>del condado.</w:t>
            </w:r>
            <w:r w:rsidRPr="008104AA">
              <w:rPr>
                <w:sz w:val="20"/>
                <w:szCs w:val="18"/>
              </w:rPr>
              <w:t xml:space="preserve"> </w:t>
            </w:r>
          </w:p>
          <w:p w:rsidR="00664117" w:rsidRPr="00991C1D" w:rsidRDefault="00664117" w:rsidP="00D44CD0">
            <w:pPr>
              <w:rPr>
                <w:sz w:val="18"/>
                <w:szCs w:val="18"/>
              </w:rPr>
            </w:pPr>
          </w:p>
        </w:tc>
      </w:tr>
      <w:tr w:rsidR="00664117" w:rsidRPr="00150E4F" w:rsidTr="00664117">
        <w:trPr>
          <w:trHeight w:val="576"/>
        </w:trPr>
        <w:tc>
          <w:tcPr>
            <w:tcW w:w="5394" w:type="dxa"/>
            <w:vAlign w:val="center"/>
          </w:tcPr>
          <w:p w:rsidR="00664117" w:rsidRPr="00451E0F" w:rsidRDefault="00664117" w:rsidP="00D44CD0">
            <w:pPr>
              <w:jc w:val="center"/>
            </w:pPr>
            <w:r w:rsidRPr="00451E0F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" w:name="Text24"/>
            <w:r w:rsidRPr="00451E0F">
              <w:instrText xml:space="preserve"> FORMTEXT </w:instrText>
            </w:r>
            <w:r w:rsidRPr="00451E0F">
              <w:fldChar w:fldCharType="separate"/>
            </w:r>
            <w:r w:rsidRPr="00451E0F">
              <w:t> </w:t>
            </w:r>
            <w:r w:rsidRPr="00451E0F">
              <w:t> </w:t>
            </w:r>
            <w:r w:rsidRPr="00451E0F">
              <w:t> </w:t>
            </w:r>
            <w:r w:rsidRPr="00451E0F">
              <w:t> </w:t>
            </w:r>
            <w:r w:rsidRPr="00451E0F">
              <w:t> </w:t>
            </w:r>
            <w:r w:rsidRPr="00451E0F">
              <w:fldChar w:fldCharType="end"/>
            </w:r>
            <w:bookmarkEnd w:id="2"/>
          </w:p>
          <w:p w:rsidR="00664117" w:rsidRPr="00150E4F" w:rsidRDefault="00664117" w:rsidP="00D44C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150E4F">
              <w:rPr>
                <w:sz w:val="16"/>
                <w:szCs w:val="16"/>
              </w:rPr>
              <w:t>r</w:t>
            </w:r>
            <w:r>
              <w:rPr>
                <w:sz w:val="16"/>
                <w:szCs w:val="16"/>
              </w:rPr>
              <w:t>abajador</w:t>
            </w:r>
          </w:p>
        </w:tc>
        <w:bookmarkStart w:id="3" w:name="Text25"/>
        <w:tc>
          <w:tcPr>
            <w:tcW w:w="5676" w:type="dxa"/>
            <w:vAlign w:val="center"/>
          </w:tcPr>
          <w:p w:rsidR="00664117" w:rsidRPr="00451E0F" w:rsidRDefault="00664117" w:rsidP="00D44CD0">
            <w:pPr>
              <w:jc w:val="center"/>
            </w:pPr>
            <w:r w:rsidRPr="00451E0F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1E0F">
              <w:instrText xml:space="preserve"> FORMTEXT </w:instrText>
            </w:r>
            <w:r w:rsidRPr="00451E0F">
              <w:fldChar w:fldCharType="separate"/>
            </w:r>
            <w:r w:rsidRPr="00451E0F">
              <w:t> </w:t>
            </w:r>
            <w:r w:rsidRPr="00451E0F">
              <w:t> </w:t>
            </w:r>
            <w:r w:rsidRPr="00451E0F">
              <w:t> </w:t>
            </w:r>
            <w:r w:rsidRPr="00451E0F">
              <w:t> </w:t>
            </w:r>
            <w:r w:rsidRPr="00451E0F">
              <w:t> </w:t>
            </w:r>
            <w:r w:rsidRPr="00451E0F">
              <w:fldChar w:fldCharType="end"/>
            </w:r>
            <w:bookmarkEnd w:id="3"/>
          </w:p>
          <w:p w:rsidR="00664117" w:rsidRPr="00150E4F" w:rsidRDefault="00664117" w:rsidP="00D44C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Núm</w:t>
            </w:r>
            <w:r w:rsidRPr="00150E4F">
              <w:rPr>
                <w:sz w:val="16"/>
                <w:szCs w:val="16"/>
              </w:rPr>
              <w:t>er</w:t>
            </w:r>
            <w:r>
              <w:rPr>
                <w:sz w:val="16"/>
                <w:szCs w:val="16"/>
              </w:rPr>
              <w:t>o Telefónico</w:t>
            </w:r>
          </w:p>
        </w:tc>
      </w:tr>
    </w:tbl>
    <w:p w:rsidR="007D68B5" w:rsidRPr="00664117" w:rsidRDefault="00664117" w:rsidP="00664117">
      <w:pPr>
        <w:tabs>
          <w:tab w:val="left" w:pos="57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7D68B5" w:rsidRPr="00664117" w:rsidSect="006641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008" w:right="1555" w:bottom="1728" w:left="63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E83" w:rsidRDefault="00FB5E83">
      <w:r>
        <w:separator/>
      </w:r>
    </w:p>
  </w:endnote>
  <w:endnote w:type="continuationSeparator" w:id="0">
    <w:p w:rsidR="00FB5E83" w:rsidRDefault="00FB5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Ital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A45" w:rsidRDefault="00787A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6D5AEF1" wp14:editId="0EA52DC5">
              <wp:simplePos x="0" y="0"/>
              <wp:positionH relativeFrom="column">
                <wp:posOffset>-325492</wp:posOffset>
              </wp:positionH>
              <wp:positionV relativeFrom="paragraph">
                <wp:posOffset>-1604645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2D69D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:rsidR="002D69DB" w:rsidRPr="002D69DB" w:rsidRDefault="00030823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0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0F38D2E6" wp14:editId="11FF7F26">
                                <wp:extent cx="708660" cy="70866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8660" cy="7086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787A45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</w:pPr>
                          <w:r w:rsidRPr="00787A45"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787A45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</w:pPr>
                          <w:r w:rsidRPr="00787A45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TDD / TTY:</w:t>
                          </w:r>
                          <w:r w:rsidRPr="00787A45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787A45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787A45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RELAY MISSOURI:</w:t>
                          </w:r>
                          <w:r w:rsidRPr="00787A45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711</w:t>
                          </w:r>
                        </w:p>
                        <w:p w:rsidR="00664117" w:rsidRPr="00787A45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</w:pPr>
                          <w:r w:rsidRPr="00787A45"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  <w:t>Missouri Department of Social Services is an Equal Opportunity Employer/Program.</w:t>
                          </w:r>
                        </w:p>
                        <w:p w:rsidR="00682C94" w:rsidRDefault="00664117" w:rsidP="0066411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  <w:r>
                            <w:rPr>
                              <w:rFonts w:ascii="Times-Italic" w:eastAsia="Times New Roman" w:hAnsi="Times-Italic"/>
                              <w:i/>
                              <w:color w:val="000000"/>
                              <w:spacing w:val="1"/>
                              <w:sz w:val="14"/>
                            </w:rPr>
                            <w:t>CD-24a (REV 7/17)</w:t>
                          </w:r>
                          <w:r w:rsidR="00682C94">
                            <w:rPr>
                              <w:rFonts w:ascii="Times-Italic" w:eastAsia="Times New Roman" w:hAnsi="Times-Italic" w:hint="cs"/>
                              <w:i/>
                              <w:color w:val="000000"/>
                              <w:spacing w:val="1"/>
                              <w:sz w:val="14"/>
                            </w:rPr>
                            <w:t xml:space="preserve"> </w:t>
                          </w:r>
                        </w:p>
                        <w:p w:rsidR="00682C94" w:rsidRPr="00AD6CB6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D1350D" w:rsidRPr="00AD6CB6" w:rsidRDefault="00D1350D" w:rsidP="00D1350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BD1B42" w:rsidRPr="00AD6CB6" w:rsidRDefault="00BD1B42" w:rsidP="00BD1B4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D5AEF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25.65pt;margin-top:-126.35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F33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" filled="f" stroked="f">
              <v:textbox>
                <w:txbxContent>
                  <w:p w:rsidR="002D69DB" w:rsidRDefault="002D69D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</w:p>
                  <w:p w:rsidR="002D69DB" w:rsidRPr="002D69DB" w:rsidRDefault="00030823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0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0F38D2E6" wp14:editId="11FF7F26">
                          <wp:extent cx="708660" cy="70866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08660" cy="7086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787A45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</w:pPr>
                    <w:r w:rsidRPr="00787A45"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787A45" w:rsidRDefault="00682C94" w:rsidP="00682C94">
                    <w:pPr>
                      <w:spacing w:line="288" w:lineRule="auto"/>
                      <w:jc w:val="center"/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</w:pPr>
                    <w:r w:rsidRPr="00787A45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TDD / TTY:</w:t>
                    </w:r>
                    <w:r w:rsidRPr="00787A45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800-735-2966</w:t>
                    </w:r>
                  </w:p>
                  <w:p w:rsidR="00682C94" w:rsidRPr="00787A45" w:rsidRDefault="00682C94" w:rsidP="00682C94">
                    <w:pPr>
                      <w:spacing w:line="288" w:lineRule="auto"/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787A45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RELAY MISSOURI:</w:t>
                    </w:r>
                    <w:r w:rsidRPr="00787A45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711</w:t>
                    </w:r>
                  </w:p>
                  <w:p w:rsidR="00664117" w:rsidRPr="00787A45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</w:pPr>
                    <w:r w:rsidRPr="00787A45"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  <w:t>Missouri Department of Social Services is an Equal Opportunity Employer/Program.</w:t>
                    </w:r>
                  </w:p>
                  <w:p w:rsidR="00682C94" w:rsidRDefault="00664117" w:rsidP="00664117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  <w:r>
                      <w:rPr>
                        <w:rFonts w:ascii="Times-Italic" w:eastAsia="Times New Roman" w:hAnsi="Times-Italic"/>
                        <w:i/>
                        <w:color w:val="000000"/>
                        <w:spacing w:val="1"/>
                        <w:sz w:val="14"/>
                      </w:rPr>
                      <w:t>CD-24a (REV 7/17)</w:t>
                    </w:r>
                    <w:r w:rsidR="00682C94">
                      <w:rPr>
                        <w:rFonts w:ascii="Times-Italic" w:eastAsia="Times New Roman" w:hAnsi="Times-Italic" w:hint="cs"/>
                        <w:i/>
                        <w:color w:val="000000"/>
                        <w:spacing w:val="1"/>
                        <w:sz w:val="14"/>
                      </w:rPr>
                      <w:t xml:space="preserve"> </w:t>
                    </w:r>
                  </w:p>
                  <w:p w:rsidR="00682C94" w:rsidRPr="00AD6CB6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D1350D" w:rsidRPr="00AD6CB6" w:rsidRDefault="00D1350D" w:rsidP="00D1350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BD1B42" w:rsidRPr="00AD6CB6" w:rsidRDefault="00BD1B42" w:rsidP="00BD1B4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E83" w:rsidRDefault="00FB5E83">
      <w:r>
        <w:separator/>
      </w:r>
    </w:p>
  </w:footnote>
  <w:footnote w:type="continuationSeparator" w:id="0">
    <w:p w:rsidR="00FB5E83" w:rsidRDefault="00FB5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A45" w:rsidRDefault="00787A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A45" w:rsidRDefault="00787A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787A45" w:rsidP="00787A45">
    <w:pPr>
      <w:pStyle w:val="Header"/>
      <w:ind w:left="180"/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682AA8E" wp14:editId="1DD5F243">
              <wp:simplePos x="0" y="0"/>
              <wp:positionH relativeFrom="column">
                <wp:posOffset>2632710</wp:posOffset>
              </wp:positionH>
              <wp:positionV relativeFrom="page">
                <wp:posOffset>1318895</wp:posOffset>
              </wp:positionV>
              <wp:extent cx="4343400" cy="814070"/>
              <wp:effectExtent l="0" t="0" r="0" b="508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814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7893" w:rsidRDefault="00607893" w:rsidP="00607893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607893" w:rsidRPr="00787A45" w:rsidRDefault="00607893" w:rsidP="00607893">
                          <w:pPr>
                            <w:jc w:val="right"/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787A45"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  <w:t>Michael L. Parson, GOBERNADOR • ROBERT J. KNODELL, DIRECTORA</w:t>
                          </w:r>
                        </w:p>
                        <w:p w:rsidR="00607893" w:rsidRPr="00787A45" w:rsidRDefault="00607893" w:rsidP="00607893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787A45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Darrell Missey, DirectorA</w:t>
                          </w:r>
                        </w:p>
                        <w:p w:rsidR="00607893" w:rsidRPr="00787A45" w:rsidRDefault="00607893" w:rsidP="00607893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787A45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607893" w:rsidRPr="00787A45" w:rsidRDefault="00607893" w:rsidP="00607893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</w:pP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88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3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-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0088</w:t>
                          </w:r>
                        </w:p>
                        <w:p w:rsidR="00607893" w:rsidRPr="00787A45" w:rsidRDefault="00607893" w:rsidP="00607893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</w:pP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www.dss.mo.gov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522-8448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526-3971</w:t>
                          </w:r>
                          <w:r w:rsidRPr="00787A45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 xml:space="preserve"> fax</w:t>
                          </w:r>
                        </w:p>
                        <w:p w:rsidR="00607893" w:rsidRPr="00787A45" w:rsidRDefault="00607893" w:rsidP="00607893">
                          <w:pPr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607893" w:rsidRPr="006622A5" w:rsidRDefault="00607893" w:rsidP="00607893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607893" w:rsidRPr="007D405C" w:rsidRDefault="00607893" w:rsidP="00607893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82AA8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207.3pt;margin-top:103.85pt;width:342pt;height:64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" filled="f" stroked="f">
              <v:textbox inset="0,,0">
                <w:txbxContent>
                  <w:p w:rsidR="00607893" w:rsidRDefault="00607893" w:rsidP="00607893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</w:p>
                  <w:p w:rsidR="00607893" w:rsidRPr="00787A45" w:rsidRDefault="00607893" w:rsidP="00607893">
                    <w:pPr>
                      <w:jc w:val="right"/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  <w:r w:rsidRPr="00787A45"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  <w:t>Michael L. Parson, GOBERNADOR • ROBERT J. KNODELL, DIRECTORA</w:t>
                    </w:r>
                  </w:p>
                  <w:p w:rsidR="00607893" w:rsidRPr="00787A45" w:rsidRDefault="00607893" w:rsidP="00607893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787A45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Darrell Missey, DirectorA</w:t>
                    </w:r>
                  </w:p>
                  <w:p w:rsidR="00607893" w:rsidRPr="00787A45" w:rsidRDefault="00607893" w:rsidP="00607893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787A45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607893" w:rsidRPr="00787A45" w:rsidRDefault="00607893" w:rsidP="00607893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</w:pP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 xml:space="preserve">P.O. Box 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88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Jefferson City, MO 6510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3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-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0088</w:t>
                    </w:r>
                  </w:p>
                  <w:p w:rsidR="00607893" w:rsidRPr="00787A45" w:rsidRDefault="00607893" w:rsidP="00607893">
                    <w:pPr>
                      <w:jc w:val="right"/>
                      <w:rPr>
                        <w:rFonts w:ascii="Arial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</w:pP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www.dss.mo.gov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522-8448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526-3971</w:t>
                    </w:r>
                    <w:r w:rsidRPr="00787A45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 xml:space="preserve"> fax</w:t>
                    </w:r>
                  </w:p>
                  <w:p w:rsidR="00607893" w:rsidRPr="00787A45" w:rsidRDefault="00607893" w:rsidP="00607893">
                    <w:pPr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</w:p>
                  <w:p w:rsidR="00607893" w:rsidRPr="006622A5" w:rsidRDefault="00607893" w:rsidP="00607893">
                    <w:pPr>
                      <w:rPr>
                        <w:sz w:val="15"/>
                        <w:szCs w:val="15"/>
                      </w:rPr>
                    </w:pPr>
                  </w:p>
                  <w:p w:rsidR="00607893" w:rsidRPr="007D405C" w:rsidRDefault="00607893" w:rsidP="00607893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6A3FC27F" wp14:editId="2B157DFF">
          <wp:extent cx="1339191" cy="1042416"/>
          <wp:effectExtent l="0" t="0" r="0" b="0"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9191" cy="1042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114A" w:rsidRPr="00D65D8A" w:rsidRDefault="00FC114A">
    <w:pPr>
      <w:pStyle w:val="Header"/>
      <w:jc w:val="center"/>
      <w:rPr>
        <w:sz w:val="16"/>
      </w:rPr>
    </w:pPr>
  </w:p>
  <w:p w:rsidR="00FC114A" w:rsidRDefault="00E962D2" w:rsidP="00C762B6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FE32FEE" wp14:editId="29B2AE4E">
              <wp:simplePos x="0" y="0"/>
              <wp:positionH relativeFrom="column">
                <wp:posOffset>229678</wp:posOffset>
              </wp:positionH>
              <wp:positionV relativeFrom="paragraph">
                <wp:posOffset>6733</wp:posOffset>
              </wp:positionV>
              <wp:extent cx="6728604" cy="12700"/>
              <wp:effectExtent l="19050" t="19050" r="15240" b="2540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28604" cy="1270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41DE25" id="Straight Connector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1pt,.55pt" to="547.9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" strokecolor="#a5a5a5 [2092]" strokeweight="3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257F7"/>
    <w:multiLevelType w:val="hybridMultilevel"/>
    <w:tmpl w:val="ADF06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A635AF"/>
    <w:multiLevelType w:val="hybridMultilevel"/>
    <w:tmpl w:val="95BCF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aUC1bwW5Lmr56HoKDZn7AUibTjzNKjESSabC/6KXON+1rSBc8GX+kDQdRlfC0VamfFNtqPukIor8dph7wfhuQ==" w:salt="aFXilHddAk3fiO6pUORbkg==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17"/>
    <w:rsid w:val="0002394C"/>
    <w:rsid w:val="00030823"/>
    <w:rsid w:val="00041F85"/>
    <w:rsid w:val="000606F6"/>
    <w:rsid w:val="00076E51"/>
    <w:rsid w:val="00085DFD"/>
    <w:rsid w:val="0008730E"/>
    <w:rsid w:val="000E3FA7"/>
    <w:rsid w:val="000E6C3B"/>
    <w:rsid w:val="0011504C"/>
    <w:rsid w:val="00171B1E"/>
    <w:rsid w:val="001A29DA"/>
    <w:rsid w:val="001A6632"/>
    <w:rsid w:val="001A6E33"/>
    <w:rsid w:val="001E0EE0"/>
    <w:rsid w:val="001F0C59"/>
    <w:rsid w:val="002173F6"/>
    <w:rsid w:val="00222908"/>
    <w:rsid w:val="0023448C"/>
    <w:rsid w:val="00246B31"/>
    <w:rsid w:val="002A677A"/>
    <w:rsid w:val="002C4771"/>
    <w:rsid w:val="002D69DB"/>
    <w:rsid w:val="002E7D7B"/>
    <w:rsid w:val="00360DA2"/>
    <w:rsid w:val="003A1673"/>
    <w:rsid w:val="003A533D"/>
    <w:rsid w:val="004268FC"/>
    <w:rsid w:val="00452EB5"/>
    <w:rsid w:val="004607B2"/>
    <w:rsid w:val="004835CD"/>
    <w:rsid w:val="004902E6"/>
    <w:rsid w:val="004C26C1"/>
    <w:rsid w:val="004C4E89"/>
    <w:rsid w:val="004D07FF"/>
    <w:rsid w:val="004F0DF0"/>
    <w:rsid w:val="004F620F"/>
    <w:rsid w:val="00514708"/>
    <w:rsid w:val="005167B4"/>
    <w:rsid w:val="0052366C"/>
    <w:rsid w:val="005555F1"/>
    <w:rsid w:val="005567D6"/>
    <w:rsid w:val="005614B3"/>
    <w:rsid w:val="00565C9C"/>
    <w:rsid w:val="00593C1A"/>
    <w:rsid w:val="005F4C1B"/>
    <w:rsid w:val="00607893"/>
    <w:rsid w:val="00621F75"/>
    <w:rsid w:val="00634BC5"/>
    <w:rsid w:val="00664117"/>
    <w:rsid w:val="00665819"/>
    <w:rsid w:val="00677B4E"/>
    <w:rsid w:val="00682C94"/>
    <w:rsid w:val="006921D3"/>
    <w:rsid w:val="006A10A2"/>
    <w:rsid w:val="006C22D1"/>
    <w:rsid w:val="006C667D"/>
    <w:rsid w:val="006D7CD3"/>
    <w:rsid w:val="006D7DA0"/>
    <w:rsid w:val="006E32C8"/>
    <w:rsid w:val="006F26AD"/>
    <w:rsid w:val="00734B91"/>
    <w:rsid w:val="00750F17"/>
    <w:rsid w:val="0078293C"/>
    <w:rsid w:val="00787A45"/>
    <w:rsid w:val="00791437"/>
    <w:rsid w:val="007A2B28"/>
    <w:rsid w:val="007B1A44"/>
    <w:rsid w:val="007D405C"/>
    <w:rsid w:val="007D68B5"/>
    <w:rsid w:val="007E5D9F"/>
    <w:rsid w:val="007F50D8"/>
    <w:rsid w:val="00806DCA"/>
    <w:rsid w:val="008163CC"/>
    <w:rsid w:val="00837456"/>
    <w:rsid w:val="00855E6A"/>
    <w:rsid w:val="00866EF9"/>
    <w:rsid w:val="0087790B"/>
    <w:rsid w:val="00907E16"/>
    <w:rsid w:val="00910A36"/>
    <w:rsid w:val="00922E33"/>
    <w:rsid w:val="00934923"/>
    <w:rsid w:val="00936A19"/>
    <w:rsid w:val="009651CE"/>
    <w:rsid w:val="00986FC3"/>
    <w:rsid w:val="0099030F"/>
    <w:rsid w:val="009E7F56"/>
    <w:rsid w:val="00A01CC7"/>
    <w:rsid w:val="00A04E8A"/>
    <w:rsid w:val="00A223AB"/>
    <w:rsid w:val="00A811BE"/>
    <w:rsid w:val="00AA0325"/>
    <w:rsid w:val="00AA6941"/>
    <w:rsid w:val="00B11959"/>
    <w:rsid w:val="00B341A0"/>
    <w:rsid w:val="00B85103"/>
    <w:rsid w:val="00BD1B42"/>
    <w:rsid w:val="00C01222"/>
    <w:rsid w:val="00C07978"/>
    <w:rsid w:val="00C07DF7"/>
    <w:rsid w:val="00C2565D"/>
    <w:rsid w:val="00C30B62"/>
    <w:rsid w:val="00C366F9"/>
    <w:rsid w:val="00C36A54"/>
    <w:rsid w:val="00C42776"/>
    <w:rsid w:val="00C73B2E"/>
    <w:rsid w:val="00C762B6"/>
    <w:rsid w:val="00C857EF"/>
    <w:rsid w:val="00CA3D01"/>
    <w:rsid w:val="00CC3E10"/>
    <w:rsid w:val="00CE52AB"/>
    <w:rsid w:val="00D01ABD"/>
    <w:rsid w:val="00D1350D"/>
    <w:rsid w:val="00D13CF4"/>
    <w:rsid w:val="00D303CF"/>
    <w:rsid w:val="00D567A5"/>
    <w:rsid w:val="00D64900"/>
    <w:rsid w:val="00D65D8A"/>
    <w:rsid w:val="00D7418B"/>
    <w:rsid w:val="00D7689B"/>
    <w:rsid w:val="00D93393"/>
    <w:rsid w:val="00DB255A"/>
    <w:rsid w:val="00DC17A3"/>
    <w:rsid w:val="00E04509"/>
    <w:rsid w:val="00E445F6"/>
    <w:rsid w:val="00E53278"/>
    <w:rsid w:val="00E724E3"/>
    <w:rsid w:val="00E73A32"/>
    <w:rsid w:val="00E768B7"/>
    <w:rsid w:val="00E84BDE"/>
    <w:rsid w:val="00E853CC"/>
    <w:rsid w:val="00E962D2"/>
    <w:rsid w:val="00EE2AB9"/>
    <w:rsid w:val="00EE6A22"/>
    <w:rsid w:val="00EF1077"/>
    <w:rsid w:val="00F02E1C"/>
    <w:rsid w:val="00F109DD"/>
    <w:rsid w:val="00F1427C"/>
    <w:rsid w:val="00F24EDB"/>
    <w:rsid w:val="00F3157D"/>
    <w:rsid w:val="00F57A8B"/>
    <w:rsid w:val="00F737F9"/>
    <w:rsid w:val="00F76F1C"/>
    <w:rsid w:val="00FA5237"/>
    <w:rsid w:val="00FB5E83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D8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  <w:style w:type="table" w:styleId="TableGrid">
    <w:name w:val="Table Grid"/>
    <w:basedOn w:val="TableNormal"/>
    <w:rsid w:val="00664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66411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1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cs24a-espanol</Template>
  <TotalTime>7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5</cp:revision>
  <cp:lastPrinted>2014-07-17T14:32:00Z</cp:lastPrinted>
  <dcterms:created xsi:type="dcterms:W3CDTF">2020-09-29T17:47:00Z</dcterms:created>
  <dcterms:modified xsi:type="dcterms:W3CDTF">2023-07-06T20:17:00Z</dcterms:modified>
</cp:coreProperties>
</file>