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B38" w:rsidRDefault="00443B38" w:rsidP="00936A19">
      <w:pPr>
        <w:rPr>
          <w:rFonts w:ascii="Arial" w:hAnsi="Arial" w:cs="Arial"/>
          <w:sz w:val="22"/>
          <w:szCs w:val="22"/>
        </w:rPr>
      </w:pPr>
    </w:p>
    <w:p w:rsidR="00443B38" w:rsidRPr="00443B38" w:rsidRDefault="00443B38" w:rsidP="00443B38">
      <w:pPr>
        <w:rPr>
          <w:rFonts w:ascii="Arial" w:hAnsi="Arial" w:cs="Arial"/>
          <w:sz w:val="22"/>
          <w:szCs w:val="22"/>
        </w:rPr>
      </w:pPr>
    </w:p>
    <w:p w:rsidR="00443B38" w:rsidRPr="00443B38" w:rsidRDefault="00443B38" w:rsidP="00443B38">
      <w:pPr>
        <w:rPr>
          <w:rFonts w:ascii="Arial" w:hAnsi="Arial" w:cs="Arial"/>
          <w:sz w:val="22"/>
          <w:szCs w:val="22"/>
        </w:rPr>
      </w:pPr>
    </w:p>
    <w:p w:rsidR="00443B38" w:rsidRDefault="00443B38" w:rsidP="00443B38">
      <w:pPr>
        <w:rPr>
          <w:rFonts w:ascii="Arial" w:hAnsi="Arial" w:cs="Arial"/>
          <w:sz w:val="22"/>
          <w:szCs w:val="22"/>
        </w:rPr>
      </w:pPr>
    </w:p>
    <w:p w:rsidR="00443B38" w:rsidRDefault="00443B38" w:rsidP="00443B38">
      <w:pPr>
        <w:tabs>
          <w:tab w:val="center" w:pos="4995"/>
          <w:tab w:val="left" w:pos="7431"/>
        </w:tabs>
        <w:jc w:val="center"/>
        <w:rPr>
          <w:rFonts w:ascii="Times New Roman" w:hAnsi="Times New Roman"/>
          <w:sz w:val="20"/>
        </w:rPr>
      </w:pPr>
      <w:r w:rsidRPr="00DE2AF2">
        <w:rPr>
          <w:rFonts w:ascii="Times New Roman" w:hAnsi="Times New Roman"/>
          <w:sz w:val="22"/>
        </w:rPr>
        <w:fldChar w:fldCharType="begin">
          <w:ffData>
            <w:name w:val="Text2"/>
            <w:enabled/>
            <w:calcOnExit w:val="0"/>
            <w:textInput>
              <w:type w:val="date"/>
              <w:format w:val="M/d/yyyy"/>
            </w:textInput>
          </w:ffData>
        </w:fldChar>
      </w:r>
      <w:r w:rsidRPr="00DE2AF2">
        <w:rPr>
          <w:rFonts w:ascii="Times New Roman" w:hAnsi="Times New Roman"/>
          <w:sz w:val="22"/>
        </w:rPr>
        <w:instrText xml:space="preserve"> FORMTEXT </w:instrText>
      </w:r>
      <w:r w:rsidRPr="00DE2AF2">
        <w:rPr>
          <w:rFonts w:ascii="Times New Roman" w:hAnsi="Times New Roman"/>
          <w:sz w:val="22"/>
        </w:rPr>
      </w:r>
      <w:r w:rsidRPr="00DE2AF2">
        <w:rPr>
          <w:rFonts w:ascii="Times New Roman" w:hAnsi="Times New Roman"/>
          <w:sz w:val="22"/>
        </w:rPr>
        <w:fldChar w:fldCharType="separate"/>
      </w:r>
      <w:bookmarkStart w:id="0" w:name="_GoBack"/>
      <w:r w:rsidRPr="00DE2AF2">
        <w:rPr>
          <w:rFonts w:ascii="Times New Roman" w:hAnsi="Times New Roman"/>
          <w:noProof/>
          <w:sz w:val="22"/>
        </w:rPr>
        <w:t> </w:t>
      </w:r>
      <w:r w:rsidRPr="00DE2AF2">
        <w:rPr>
          <w:rFonts w:ascii="Times New Roman" w:hAnsi="Times New Roman"/>
          <w:noProof/>
          <w:sz w:val="22"/>
        </w:rPr>
        <w:t> </w:t>
      </w:r>
      <w:r w:rsidRPr="00DE2AF2">
        <w:rPr>
          <w:rFonts w:ascii="Times New Roman" w:hAnsi="Times New Roman"/>
          <w:noProof/>
          <w:sz w:val="22"/>
        </w:rPr>
        <w:t> </w:t>
      </w:r>
      <w:r w:rsidRPr="00DE2AF2">
        <w:rPr>
          <w:rFonts w:ascii="Times New Roman" w:hAnsi="Times New Roman"/>
          <w:noProof/>
          <w:sz w:val="22"/>
        </w:rPr>
        <w:t> </w:t>
      </w:r>
      <w:r w:rsidRPr="00DE2AF2">
        <w:rPr>
          <w:rFonts w:ascii="Times New Roman" w:hAnsi="Times New Roman"/>
          <w:noProof/>
          <w:sz w:val="22"/>
        </w:rPr>
        <w:t> </w:t>
      </w:r>
      <w:bookmarkEnd w:id="0"/>
      <w:r w:rsidRPr="00DE2AF2">
        <w:rPr>
          <w:rFonts w:ascii="Times New Roman" w:hAnsi="Times New Roman"/>
          <w:sz w:val="22"/>
        </w:rPr>
        <w:fldChar w:fldCharType="end"/>
      </w:r>
    </w:p>
    <w:p w:rsidR="00443B38" w:rsidRDefault="00443B38" w:rsidP="00443B38">
      <w:pPr>
        <w:jc w:val="center"/>
        <w:rPr>
          <w:rFonts w:ascii="Times New Roman" w:hAnsi="Times New Roman"/>
          <w:sz w:val="20"/>
        </w:rPr>
      </w:pPr>
    </w:p>
    <w:p w:rsidR="00443B38" w:rsidRPr="006B2E5D" w:rsidRDefault="00443B38" w:rsidP="00443B38">
      <w:pPr>
        <w:jc w:val="center"/>
        <w:rPr>
          <w:rFonts w:ascii="Times New Roman" w:hAnsi="Times New Roman"/>
          <w:sz w:val="20"/>
        </w:rPr>
      </w:pPr>
    </w:p>
    <w:p w:rsidR="00443B38" w:rsidRPr="00DE2AF2" w:rsidRDefault="00443B38" w:rsidP="00443B38">
      <w:pPr>
        <w:ind w:left="270"/>
        <w:jc w:val="center"/>
        <w:rPr>
          <w:rFonts w:ascii="Times New Roman" w:hAnsi="Times New Roman"/>
          <w:b/>
          <w:sz w:val="22"/>
        </w:rPr>
      </w:pPr>
      <w:r w:rsidRPr="00A07517">
        <w:rPr>
          <w:rStyle w:val="hps"/>
          <w:rFonts w:ascii="Times New Roman" w:hAnsi="Times New Roman"/>
          <w:b/>
          <w:color w:val="222222"/>
          <w:sz w:val="22"/>
          <w:szCs w:val="22"/>
          <w:lang w:val="es-ES"/>
        </w:rPr>
        <w:t>DESCRIPCIÓN</w:t>
      </w:r>
      <w:r w:rsidRPr="00A07517">
        <w:rPr>
          <w:rFonts w:ascii="Times New Roman" w:hAnsi="Times New Roman"/>
          <w:b/>
          <w:color w:val="222222"/>
          <w:sz w:val="22"/>
          <w:szCs w:val="22"/>
          <w:lang w:val="es-ES"/>
        </w:rPr>
        <w:t xml:space="preserve"> </w:t>
      </w:r>
      <w:r w:rsidRPr="00A07517">
        <w:rPr>
          <w:rStyle w:val="hps"/>
          <w:rFonts w:ascii="Times New Roman" w:hAnsi="Times New Roman"/>
          <w:b/>
          <w:color w:val="222222"/>
          <w:sz w:val="22"/>
          <w:szCs w:val="22"/>
          <w:lang w:val="es-ES"/>
        </w:rPr>
        <w:t>DEL</w:t>
      </w:r>
      <w:r w:rsidRPr="00A07517">
        <w:rPr>
          <w:rFonts w:ascii="Times New Roman" w:hAnsi="Times New Roman"/>
          <w:b/>
          <w:color w:val="222222"/>
          <w:sz w:val="22"/>
          <w:szCs w:val="22"/>
          <w:lang w:val="es-ES"/>
        </w:rPr>
        <w:t xml:space="preserve"> </w:t>
      </w:r>
      <w:r w:rsidRPr="00A07517">
        <w:rPr>
          <w:rStyle w:val="hps"/>
          <w:rFonts w:ascii="Times New Roman" w:hAnsi="Times New Roman"/>
          <w:b/>
          <w:color w:val="222222"/>
          <w:sz w:val="22"/>
          <w:szCs w:val="22"/>
          <w:lang w:val="es-ES"/>
        </w:rPr>
        <w:t>PROCESO DE EVALUACIÓN DE</w:t>
      </w:r>
      <w:r w:rsidRPr="00A07517">
        <w:rPr>
          <w:rFonts w:ascii="Times New Roman" w:hAnsi="Times New Roman"/>
          <w:b/>
          <w:color w:val="222222"/>
          <w:sz w:val="22"/>
          <w:szCs w:val="22"/>
          <w:lang w:val="es-ES"/>
        </w:rPr>
        <w:t xml:space="preserve"> </w:t>
      </w:r>
      <w:r w:rsidRPr="00A07517">
        <w:rPr>
          <w:rStyle w:val="hps"/>
          <w:rFonts w:ascii="Times New Roman" w:hAnsi="Times New Roman"/>
          <w:b/>
          <w:color w:val="222222"/>
          <w:sz w:val="22"/>
          <w:szCs w:val="22"/>
          <w:lang w:val="es-ES"/>
        </w:rPr>
        <w:t>CRISIS</w:t>
      </w:r>
      <w:r w:rsidRPr="00A07517">
        <w:rPr>
          <w:rFonts w:ascii="Times New Roman" w:hAnsi="Times New Roman"/>
          <w:b/>
          <w:color w:val="222222"/>
          <w:sz w:val="22"/>
          <w:szCs w:val="22"/>
          <w:lang w:val="es-ES"/>
        </w:rPr>
        <w:t xml:space="preserve"> </w:t>
      </w:r>
      <w:r w:rsidRPr="00A07517">
        <w:rPr>
          <w:rStyle w:val="hps"/>
          <w:rFonts w:ascii="Times New Roman" w:hAnsi="Times New Roman"/>
          <w:b/>
          <w:color w:val="222222"/>
          <w:sz w:val="22"/>
          <w:szCs w:val="22"/>
          <w:lang w:val="es-ES"/>
        </w:rPr>
        <w:t>DEL RECIÉN NACIDO</w:t>
      </w:r>
      <w:r w:rsidRPr="00DE2AF2">
        <w:rPr>
          <w:rFonts w:ascii="Times New Roman" w:hAnsi="Times New Roman"/>
          <w:b/>
          <w:sz w:val="22"/>
        </w:rPr>
        <w:t xml:space="preserve"> </w:t>
      </w:r>
    </w:p>
    <w:p w:rsidR="00443B38" w:rsidRPr="00DE2AF2" w:rsidRDefault="00443B38" w:rsidP="00443B38">
      <w:pPr>
        <w:ind w:left="270" w:right="90"/>
        <w:jc w:val="center"/>
        <w:rPr>
          <w:rFonts w:ascii="Times New Roman" w:hAnsi="Times New Roman"/>
          <w:b/>
          <w:sz w:val="22"/>
        </w:rPr>
      </w:pPr>
    </w:p>
    <w:p w:rsidR="00443B38" w:rsidRPr="00AF639B" w:rsidRDefault="00443B38" w:rsidP="00443B38">
      <w:pPr>
        <w:pStyle w:val="Default"/>
        <w:ind w:left="270" w:right="9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2"/>
          <w:szCs w:val="20"/>
        </w:rPr>
        <w:t>La</w:t>
      </w:r>
      <w:r w:rsidRPr="00DE2AF2">
        <w:rPr>
          <w:rFonts w:ascii="Times New Roman" w:hAnsi="Times New Roman" w:cs="Times New Roman"/>
          <w:sz w:val="22"/>
          <w:szCs w:val="20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División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de los Niños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ha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recibido una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evaluación de Crisis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de R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ecién Nacido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con respecto a su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hijo (a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).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La División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es requerida por la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sección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191.737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RSMo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.,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para responder 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las llamadas de línea telefónica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al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abuso /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negligencia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en la que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se solicita una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evaluación del hogar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por un médico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u otro personal médico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cuando tienen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serias reservas acerca de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la salida de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un bebé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del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hospital y que pueda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ser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enviado a casa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a una situación potencialmente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peligrosa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.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Se requiere una evaluación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su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situación en el hogar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antes de,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en el momento de la salida de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su(s)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niño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(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s)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del hospital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.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También se requiere que la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División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responda a las  llamadas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de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una preocupación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similar para los niños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menores de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un año,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que también incluiría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una evaluación de su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situación en el hogar</w:t>
      </w:r>
      <w:r w:rsidRPr="00AF639B">
        <w:rPr>
          <w:rFonts w:ascii="Times New Roman" w:hAnsi="Times New Roman" w:cs="Times New Roman"/>
          <w:sz w:val="21"/>
          <w:szCs w:val="21"/>
        </w:rPr>
        <w:t>.</w:t>
      </w:r>
    </w:p>
    <w:p w:rsidR="00443B38" w:rsidRPr="00AF639B" w:rsidRDefault="00443B38" w:rsidP="00443B38">
      <w:pPr>
        <w:pStyle w:val="Default"/>
        <w:ind w:left="270" w:right="90"/>
        <w:rPr>
          <w:rFonts w:ascii="Times New Roman" w:hAnsi="Times New Roman" w:cs="Times New Roman"/>
          <w:sz w:val="21"/>
          <w:szCs w:val="21"/>
        </w:rPr>
      </w:pPr>
    </w:p>
    <w:p w:rsidR="00443B38" w:rsidRPr="00DE2AF2" w:rsidRDefault="00443B38" w:rsidP="00443B38">
      <w:pPr>
        <w:pStyle w:val="Default"/>
        <w:ind w:left="270" w:right="90"/>
        <w:rPr>
          <w:rFonts w:ascii="Times New Roman" w:hAnsi="Times New Roman"/>
          <w:sz w:val="22"/>
        </w:rPr>
      </w:pP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El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propósito de la evaluación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de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crisis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recién nacido</w:t>
      </w:r>
      <w:r w:rsidRPr="00AF639B">
        <w:rPr>
          <w:rFonts w:ascii="Times New Roman" w:hAnsi="Times New Roman" w:cs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 w:cs="Times New Roman"/>
          <w:color w:val="222222"/>
          <w:sz w:val="21"/>
          <w:szCs w:val="21"/>
          <w:lang w:val="es-ES"/>
        </w:rPr>
        <w:t>es discutir</w:t>
      </w:r>
      <w:r w:rsidRPr="00DE2AF2">
        <w:rPr>
          <w:rFonts w:ascii="Times New Roman" w:hAnsi="Times New Roman"/>
          <w:sz w:val="22"/>
        </w:rPr>
        <w:t>:</w:t>
      </w:r>
    </w:p>
    <w:p w:rsidR="00443B38" w:rsidRPr="00DE2AF2" w:rsidRDefault="00443B38" w:rsidP="00443B38">
      <w:pPr>
        <w:numPr>
          <w:ilvl w:val="0"/>
          <w:numId w:val="1"/>
        </w:numPr>
        <w:ind w:left="270" w:right="90" w:firstLine="360"/>
        <w:rPr>
          <w:rFonts w:ascii="Times New Roman" w:hAnsi="Times New Roman"/>
          <w:sz w:val="22"/>
        </w:rPr>
      </w:pP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seguridad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y el bienestar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su hijo (s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>)</w:t>
      </w:r>
      <w:r w:rsidRPr="00DE2AF2">
        <w:rPr>
          <w:rFonts w:ascii="Times New Roman" w:hAnsi="Times New Roman"/>
          <w:sz w:val="22"/>
        </w:rPr>
        <w:t>;</w:t>
      </w:r>
    </w:p>
    <w:p w:rsidR="00443B38" w:rsidRPr="00DE2AF2" w:rsidRDefault="00443B38" w:rsidP="00443B38">
      <w:pPr>
        <w:numPr>
          <w:ilvl w:val="0"/>
          <w:numId w:val="1"/>
        </w:numPr>
        <w:ind w:left="270" w:right="90" w:firstLine="360"/>
        <w:rPr>
          <w:rFonts w:ascii="Times New Roman" w:hAnsi="Times New Roman"/>
          <w:sz w:val="22"/>
        </w:rPr>
      </w:pP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Los recursos de su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familia;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y</w:t>
      </w:r>
    </w:p>
    <w:p w:rsidR="00443B38" w:rsidRPr="00DE2AF2" w:rsidRDefault="00443B38" w:rsidP="00443B38">
      <w:pPr>
        <w:numPr>
          <w:ilvl w:val="0"/>
          <w:numId w:val="1"/>
        </w:numPr>
        <w:ind w:left="270" w:right="90" w:firstLine="360"/>
        <w:rPr>
          <w:rFonts w:ascii="Times New Roman" w:hAnsi="Times New Roman"/>
          <w:sz w:val="22"/>
        </w:rPr>
      </w:pP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posible necesidad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 su familia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a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los servicios</w:t>
      </w:r>
      <w:r w:rsidRPr="00DE2AF2">
        <w:rPr>
          <w:rFonts w:ascii="Times New Roman" w:hAnsi="Times New Roman"/>
          <w:sz w:val="22"/>
        </w:rPr>
        <w:t>.</w:t>
      </w:r>
    </w:p>
    <w:p w:rsidR="00443B38" w:rsidRPr="00DE2AF2" w:rsidRDefault="00443B38" w:rsidP="00443B38">
      <w:pPr>
        <w:ind w:left="270" w:right="90"/>
        <w:rPr>
          <w:rFonts w:ascii="Times New Roman" w:hAnsi="Times New Roman"/>
          <w:sz w:val="22"/>
        </w:rPr>
      </w:pPr>
    </w:p>
    <w:p w:rsidR="00443B38" w:rsidRPr="00AF639B" w:rsidRDefault="00443B38" w:rsidP="00443B38">
      <w:pPr>
        <w:ind w:left="270" w:right="90"/>
        <w:rPr>
          <w:rFonts w:ascii="Times New Roman" w:hAnsi="Times New Roman"/>
          <w:sz w:val="21"/>
          <w:szCs w:val="21"/>
        </w:rPr>
      </w:pP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Si la evaluación de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crisis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del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recién nacido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indica que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su familia podría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beneficiarse de los servicios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, el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Trabajador de Servicio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Infantil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ofrecerá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en trabajar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con usted para desarrollar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un plan individualizado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para satisfacer las necesidades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específicas de su familia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.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Esto se puede hacer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al discutir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con usted y su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familia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problemas notificados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,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cualquier preocupación específica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 seguridad para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su (s)  hijo (s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)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y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los recursos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específicos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que tal vez quiera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obtener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.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Trabajando juntos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,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División de Menores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tiene la mejor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oportunidad de entender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qué tipos de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ayuda o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apoyo pueda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querer o necesitar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,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y que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los servicios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puedan ser proporcionados por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División de Menores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o de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otras agencias</w:t>
      </w:r>
      <w:r w:rsidRPr="00AF639B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AF639B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 la comunidad</w:t>
      </w:r>
      <w:r w:rsidRPr="00AF639B">
        <w:rPr>
          <w:rFonts w:ascii="Times New Roman" w:hAnsi="Times New Roman"/>
          <w:sz w:val="21"/>
          <w:szCs w:val="21"/>
        </w:rPr>
        <w:t xml:space="preserve">.  </w:t>
      </w:r>
    </w:p>
    <w:p w:rsidR="00443B38" w:rsidRPr="00AF639B" w:rsidRDefault="00443B38" w:rsidP="00443B38">
      <w:pPr>
        <w:ind w:left="270" w:right="90"/>
        <w:rPr>
          <w:rFonts w:ascii="Times New Roman" w:hAnsi="Times New Roman"/>
          <w:sz w:val="21"/>
          <w:szCs w:val="21"/>
        </w:rPr>
      </w:pPr>
    </w:p>
    <w:p w:rsidR="00443B38" w:rsidRPr="00AF639B" w:rsidRDefault="00443B38" w:rsidP="00443B38">
      <w:pPr>
        <w:ind w:left="270" w:right="90"/>
        <w:rPr>
          <w:rFonts w:ascii="Times New Roman" w:hAnsi="Times New Roman"/>
          <w:sz w:val="21"/>
          <w:szCs w:val="21"/>
        </w:rPr>
      </w:pP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División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 los Niños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requiere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, como mínimo,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trabajar con usted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para establecer la seguridad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y el bienestar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su hijo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recién nacido.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Puede haber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situaciones en las que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División de Menores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es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incapaz de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garantizar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seguridad de los niños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.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Si es así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,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puede que sea necesario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para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División de Menores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el solicitar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ayuda de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policía o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el tribunal de menores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.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Por favor, siéntase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libre de hablar de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cualquier preocupación que pueda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tener al respecto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con el Trabajador</w:t>
      </w:r>
      <w:r w:rsidRPr="00276BD4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276BD4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Infantil</w:t>
      </w:r>
      <w:r w:rsidRPr="00AF639B">
        <w:rPr>
          <w:rFonts w:ascii="Times New Roman" w:hAnsi="Times New Roman"/>
          <w:sz w:val="21"/>
          <w:szCs w:val="21"/>
        </w:rPr>
        <w:t>.</w:t>
      </w:r>
    </w:p>
    <w:p w:rsidR="00443B38" w:rsidRPr="00AF639B" w:rsidRDefault="00443B38" w:rsidP="00443B38">
      <w:pPr>
        <w:ind w:left="270" w:right="90"/>
        <w:rPr>
          <w:rFonts w:ascii="Times New Roman" w:hAnsi="Times New Roman"/>
          <w:sz w:val="21"/>
          <w:szCs w:val="21"/>
        </w:rPr>
      </w:pPr>
    </w:p>
    <w:p w:rsidR="00443B38" w:rsidRPr="00DE2AF2" w:rsidRDefault="00443B38" w:rsidP="00443B38">
      <w:pPr>
        <w:ind w:left="270" w:right="90"/>
        <w:rPr>
          <w:rFonts w:ascii="Times New Roman" w:hAnsi="Times New Roman"/>
          <w:sz w:val="22"/>
        </w:rPr>
      </w:pP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 División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 los Niños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hará todo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intento razonable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para completar la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evaluación de la crisis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de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recién nacido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dentro de los 30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días.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A su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solicitud escrita y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firmada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,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usted puede recibir una copia de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la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evaluación de la crisis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de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recién nacido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después de que se</w:t>
      </w:r>
      <w:r w:rsidRPr="003F55AD">
        <w:rPr>
          <w:rFonts w:ascii="Times New Roman" w:hAnsi="Times New Roman"/>
          <w:color w:val="222222"/>
          <w:sz w:val="21"/>
          <w:szCs w:val="21"/>
          <w:lang w:val="es-ES"/>
        </w:rPr>
        <w:t xml:space="preserve"> </w:t>
      </w:r>
      <w:r w:rsidRPr="003F55AD">
        <w:rPr>
          <w:rStyle w:val="hps"/>
          <w:rFonts w:ascii="Times New Roman" w:hAnsi="Times New Roman"/>
          <w:color w:val="222222"/>
          <w:sz w:val="21"/>
          <w:szCs w:val="21"/>
          <w:lang w:val="es-ES"/>
        </w:rPr>
        <w:t>llegó a la conclusión</w:t>
      </w:r>
      <w:r w:rsidRPr="00DE2AF2">
        <w:rPr>
          <w:rFonts w:ascii="Times New Roman" w:hAnsi="Times New Roman"/>
          <w:sz w:val="22"/>
        </w:rPr>
        <w:t>.</w:t>
      </w:r>
    </w:p>
    <w:p w:rsidR="007D68B5" w:rsidRPr="00443B38" w:rsidRDefault="007D68B5" w:rsidP="00443B38">
      <w:pPr>
        <w:jc w:val="center"/>
        <w:rPr>
          <w:rFonts w:ascii="Arial" w:hAnsi="Arial" w:cs="Arial"/>
          <w:sz w:val="22"/>
          <w:szCs w:val="22"/>
        </w:rPr>
      </w:pPr>
    </w:p>
    <w:sectPr w:rsidR="007D68B5" w:rsidRPr="00443B38" w:rsidSect="00360DA2">
      <w:footerReference w:type="default" r:id="rId7"/>
      <w:headerReference w:type="first" r:id="rId8"/>
      <w:footerReference w:type="first" r:id="rId9"/>
      <w:type w:val="continuous"/>
      <w:pgSz w:w="12240" w:h="15840" w:code="1"/>
      <w:pgMar w:top="1008" w:right="1555" w:bottom="1728" w:left="144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656" w:rsidRDefault="001C2656">
      <w:r>
        <w:separator/>
      </w:r>
    </w:p>
  </w:endnote>
  <w:endnote w:type="continuationSeparator" w:id="0">
    <w:p w:rsidR="001C2656" w:rsidRDefault="001C2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77BE82C" wp14:editId="6786CDD4">
              <wp:simplePos x="0" y="0"/>
              <wp:positionH relativeFrom="column">
                <wp:posOffset>-672860</wp:posOffset>
              </wp:positionH>
              <wp:positionV relativeFrom="paragraph">
                <wp:posOffset>-1605232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441721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43A6E024" wp14:editId="73F19DB7">
                                <wp:extent cx="708660" cy="70866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8660" cy="7086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9E57D2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9E57D2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9E57D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9E57D2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9E57D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682C94" w:rsidRPr="009E57D2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 xml:space="preserve">Missouri Department of Social Services is an Equal Opportunity Employer/Program. </w:t>
                          </w:r>
                        </w:p>
                        <w:p w:rsidR="00441721" w:rsidRPr="00441721" w:rsidRDefault="00441721" w:rsidP="0044172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</w:pPr>
                          <w:r w:rsidRPr="00441721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CS-24b</w:t>
                          </w:r>
                          <w:r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 xml:space="preserve"> (REV5/19)</w:t>
                          </w:r>
                        </w:p>
                        <w:p w:rsidR="00682C94" w:rsidRPr="00AD6CB6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7BE82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53pt;margin-top:-126.4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" filled="f" stroked="f">
              <v:textbox>
                <w:txbxContent>
                  <w:p w:rsidR="002D69DB" w:rsidRDefault="00441721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43A6E024" wp14:editId="73F19DB7">
                          <wp:extent cx="708660" cy="70866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08660" cy="7086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9E57D2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9E57D2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9E57D2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9E57D2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9E57D2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9E57D2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9E57D2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9E57D2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682C94" w:rsidRPr="009E57D2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</w:pPr>
                    <w:r w:rsidRPr="009E57D2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 xml:space="preserve">Missouri Department of Social Services is an Equal Opportunity Employer/Program. </w:t>
                    </w:r>
                  </w:p>
                  <w:p w:rsidR="00441721" w:rsidRPr="00441721" w:rsidRDefault="00441721" w:rsidP="00441721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</w:pPr>
                    <w:r w:rsidRPr="00441721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CS-24b</w:t>
                    </w:r>
                    <w:r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 xml:space="preserve"> (REV5/19)</w:t>
                    </w:r>
                  </w:p>
                  <w:p w:rsidR="00682C94" w:rsidRPr="00AD6CB6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656" w:rsidRDefault="001C2656">
      <w:r>
        <w:separator/>
      </w:r>
    </w:p>
  </w:footnote>
  <w:footnote w:type="continuationSeparator" w:id="0">
    <w:p w:rsidR="001C2656" w:rsidRDefault="001C2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E57D2" w:rsidP="006C22D1">
    <w:pPr>
      <w:pStyle w:val="Header"/>
      <w:ind w:left="-600"/>
    </w:pPr>
    <w:r>
      <w:rPr>
        <w:noProof/>
        <w:sz w:val="20"/>
      </w:rPr>
      <w:drawing>
        <wp:inline distT="0" distB="0" distL="0" distR="0" wp14:anchorId="2DCD3593" wp14:editId="348D1FD8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14A" w:rsidRPr="00D65D8A" w:rsidRDefault="009E57D2">
    <w:pPr>
      <w:pStyle w:val="Header"/>
      <w:jc w:val="center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E1767D4" wp14:editId="22F6F759">
              <wp:simplePos x="0" y="0"/>
              <wp:positionH relativeFrom="column">
                <wp:posOffset>-274320</wp:posOffset>
              </wp:positionH>
              <wp:positionV relativeFrom="paragraph">
                <wp:posOffset>131445</wp:posOffset>
              </wp:positionV>
              <wp:extent cx="6438900" cy="15240"/>
              <wp:effectExtent l="19050" t="19050" r="19050" b="2286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38900" cy="1524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1064A6" id="Straight Connector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6pt,10.35pt" to="485.4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" strokecolor="#a5a5a5 [2092]" strokeweight="3pt"/>
          </w:pict>
        </mc:Fallback>
      </mc:AlternateContent>
    </w:r>
    <w:r w:rsidR="00560291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9796371" wp14:editId="70E8C92E">
              <wp:simplePos x="0" y="0"/>
              <wp:positionH relativeFrom="column">
                <wp:posOffset>1818640</wp:posOffset>
              </wp:positionH>
              <wp:positionV relativeFrom="page">
                <wp:posOffset>1137920</wp:posOffset>
              </wp:positionV>
              <wp:extent cx="4343400" cy="814070"/>
              <wp:effectExtent l="0" t="0" r="0" b="508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814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0291" w:rsidRDefault="00560291" w:rsidP="0056029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560291" w:rsidRPr="009E57D2" w:rsidRDefault="00560291" w:rsidP="00560291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9E57D2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GOBERNADOR • ROBERT J. KNODELL, DIRECTORA</w:t>
                          </w:r>
                        </w:p>
                        <w:p w:rsidR="00560291" w:rsidRPr="009E57D2" w:rsidRDefault="00560291" w:rsidP="0056029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DirectorA</w:t>
                          </w:r>
                        </w:p>
                        <w:p w:rsidR="00560291" w:rsidRPr="009E57D2" w:rsidRDefault="00560291" w:rsidP="0056029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560291" w:rsidRPr="009E57D2" w:rsidRDefault="00560291" w:rsidP="0056029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560291" w:rsidRPr="009E57D2" w:rsidRDefault="00560291" w:rsidP="00560291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</w:pP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9E57D2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fax</w:t>
                          </w:r>
                        </w:p>
                        <w:p w:rsidR="00560291" w:rsidRPr="009E57D2" w:rsidRDefault="00560291" w:rsidP="00560291">
                          <w:pPr>
                            <w:rPr>
                              <w:rFonts w:ascii="Arial" w:hAnsi="Arial" w:cs="Arial"/>
                              <w:caps/>
                              <w:sz w:val="13"/>
                              <w:szCs w:val="15"/>
                            </w:rPr>
                          </w:pPr>
                        </w:p>
                        <w:p w:rsidR="00560291" w:rsidRPr="009E57D2" w:rsidRDefault="00560291" w:rsidP="00560291">
                          <w:pPr>
                            <w:rPr>
                              <w:sz w:val="13"/>
                              <w:szCs w:val="15"/>
                            </w:rPr>
                          </w:pPr>
                        </w:p>
                        <w:p w:rsidR="00560291" w:rsidRPr="007D405C" w:rsidRDefault="00560291" w:rsidP="00560291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79637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143.2pt;margin-top:89.6pt;width:342pt;height:64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" filled="f" stroked="f">
              <v:textbox inset="0,,0">
                <w:txbxContent>
                  <w:p w:rsidR="00560291" w:rsidRDefault="00560291" w:rsidP="00560291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560291" w:rsidRPr="009E57D2" w:rsidRDefault="00560291" w:rsidP="00560291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9E57D2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GOBERNADOR • ROBERT J. KNODELL, DIRECTORA</w:t>
                    </w:r>
                  </w:p>
                  <w:p w:rsidR="00560291" w:rsidRPr="009E57D2" w:rsidRDefault="00560291" w:rsidP="00560291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9E57D2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DirectorA</w:t>
                    </w:r>
                  </w:p>
                  <w:p w:rsidR="00560291" w:rsidRPr="009E57D2" w:rsidRDefault="00560291" w:rsidP="00560291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9E57D2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560291" w:rsidRPr="009E57D2" w:rsidRDefault="00560291" w:rsidP="00560291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</w:pP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560291" w:rsidRPr="009E57D2" w:rsidRDefault="00560291" w:rsidP="00560291">
                    <w:pPr>
                      <w:jc w:val="right"/>
                      <w:rPr>
                        <w:rFonts w:ascii="Arial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</w:pP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522-8448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526-3971</w:t>
                    </w:r>
                    <w:r w:rsidRPr="009E57D2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 xml:space="preserve"> fax</w:t>
                    </w:r>
                  </w:p>
                  <w:p w:rsidR="00560291" w:rsidRPr="009E57D2" w:rsidRDefault="00560291" w:rsidP="00560291">
                    <w:pPr>
                      <w:rPr>
                        <w:rFonts w:ascii="Arial" w:hAnsi="Arial" w:cs="Arial"/>
                        <w:caps/>
                        <w:sz w:val="13"/>
                        <w:szCs w:val="15"/>
                      </w:rPr>
                    </w:pPr>
                  </w:p>
                  <w:p w:rsidR="00560291" w:rsidRPr="009E57D2" w:rsidRDefault="00560291" w:rsidP="00560291">
                    <w:pPr>
                      <w:rPr>
                        <w:sz w:val="13"/>
                        <w:szCs w:val="15"/>
                      </w:rPr>
                    </w:pPr>
                  </w:p>
                  <w:p w:rsidR="00560291" w:rsidRPr="007D405C" w:rsidRDefault="00560291" w:rsidP="00560291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:rsidR="00FC114A" w:rsidRDefault="00FC114A" w:rsidP="00C762B6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04820"/>
    <w:multiLevelType w:val="hybridMultilevel"/>
    <w:tmpl w:val="61D6A8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Ns/WVybXopyMYypIqFoiSIG1ExD4KBsGAgc3fMxtKuSgsST6912vqsnlt2dfMYHU9sjza30V51ouJDNa6x2rw==" w:salt="yR3YNGAb2VUGArIbAVlvzw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B38"/>
    <w:rsid w:val="0002394C"/>
    <w:rsid w:val="000606F6"/>
    <w:rsid w:val="00061644"/>
    <w:rsid w:val="00076E51"/>
    <w:rsid w:val="00085DFD"/>
    <w:rsid w:val="0008730E"/>
    <w:rsid w:val="000E3FA7"/>
    <w:rsid w:val="000E6C3B"/>
    <w:rsid w:val="0011504C"/>
    <w:rsid w:val="00171B1E"/>
    <w:rsid w:val="001A29DA"/>
    <w:rsid w:val="001A6632"/>
    <w:rsid w:val="001A6E33"/>
    <w:rsid w:val="001C2656"/>
    <w:rsid w:val="001E0EE0"/>
    <w:rsid w:val="001F0C59"/>
    <w:rsid w:val="002173F6"/>
    <w:rsid w:val="00222908"/>
    <w:rsid w:val="0023448C"/>
    <w:rsid w:val="00246B31"/>
    <w:rsid w:val="002A677A"/>
    <w:rsid w:val="002C4771"/>
    <w:rsid w:val="002D69DB"/>
    <w:rsid w:val="002E7D7B"/>
    <w:rsid w:val="00360DA2"/>
    <w:rsid w:val="003A1673"/>
    <w:rsid w:val="003A533D"/>
    <w:rsid w:val="004268FC"/>
    <w:rsid w:val="00441721"/>
    <w:rsid w:val="00443B38"/>
    <w:rsid w:val="00452EB5"/>
    <w:rsid w:val="004607B2"/>
    <w:rsid w:val="004835CD"/>
    <w:rsid w:val="004902E6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0291"/>
    <w:rsid w:val="005614B3"/>
    <w:rsid w:val="00565C9C"/>
    <w:rsid w:val="00593C1A"/>
    <w:rsid w:val="005F75E5"/>
    <w:rsid w:val="00621F75"/>
    <w:rsid w:val="00634BC5"/>
    <w:rsid w:val="00665819"/>
    <w:rsid w:val="00677B4E"/>
    <w:rsid w:val="00682C94"/>
    <w:rsid w:val="006921D3"/>
    <w:rsid w:val="006A10A2"/>
    <w:rsid w:val="006C22D1"/>
    <w:rsid w:val="006C667D"/>
    <w:rsid w:val="006D7DA0"/>
    <w:rsid w:val="006E32C8"/>
    <w:rsid w:val="006F26AD"/>
    <w:rsid w:val="00734B91"/>
    <w:rsid w:val="00750F17"/>
    <w:rsid w:val="0078163C"/>
    <w:rsid w:val="0078293C"/>
    <w:rsid w:val="00791437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907E16"/>
    <w:rsid w:val="00910A36"/>
    <w:rsid w:val="00922E33"/>
    <w:rsid w:val="00934923"/>
    <w:rsid w:val="00936A19"/>
    <w:rsid w:val="009651CE"/>
    <w:rsid w:val="00986FC3"/>
    <w:rsid w:val="0099030F"/>
    <w:rsid w:val="009E57D2"/>
    <w:rsid w:val="009E7F56"/>
    <w:rsid w:val="00A01CC7"/>
    <w:rsid w:val="00A04E8A"/>
    <w:rsid w:val="00A223AB"/>
    <w:rsid w:val="00A811BE"/>
    <w:rsid w:val="00AA0325"/>
    <w:rsid w:val="00AA6941"/>
    <w:rsid w:val="00AF2614"/>
    <w:rsid w:val="00B11959"/>
    <w:rsid w:val="00B341A0"/>
    <w:rsid w:val="00B85103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73B2E"/>
    <w:rsid w:val="00C762B6"/>
    <w:rsid w:val="00C857EF"/>
    <w:rsid w:val="00CA3D01"/>
    <w:rsid w:val="00CC3E10"/>
    <w:rsid w:val="00CE52AB"/>
    <w:rsid w:val="00CE6246"/>
    <w:rsid w:val="00D01ABD"/>
    <w:rsid w:val="00D1350D"/>
    <w:rsid w:val="00D13CF4"/>
    <w:rsid w:val="00D303CF"/>
    <w:rsid w:val="00D567A5"/>
    <w:rsid w:val="00D64900"/>
    <w:rsid w:val="00D65D8A"/>
    <w:rsid w:val="00D7418B"/>
    <w:rsid w:val="00D7689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E2AB9"/>
    <w:rsid w:val="00EE6A22"/>
    <w:rsid w:val="00EF1077"/>
    <w:rsid w:val="00F02E1C"/>
    <w:rsid w:val="00F1427C"/>
    <w:rsid w:val="00F24EDB"/>
    <w:rsid w:val="00F3157D"/>
    <w:rsid w:val="00F57A8B"/>
    <w:rsid w:val="00F737F9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B38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  <w:style w:type="paragraph" w:customStyle="1" w:styleId="Default">
    <w:name w:val="Default"/>
    <w:rsid w:val="00443B3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cs24b-espanol</Template>
  <TotalTime>7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5</cp:revision>
  <cp:lastPrinted>2014-07-17T14:32:00Z</cp:lastPrinted>
  <dcterms:created xsi:type="dcterms:W3CDTF">2020-09-29T17:52:00Z</dcterms:created>
  <dcterms:modified xsi:type="dcterms:W3CDTF">2023-07-06T20:24:00Z</dcterms:modified>
</cp:coreProperties>
</file>