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9990"/>
      </w:tblGrid>
      <w:tr w:rsidR="006E7533" w:rsidRPr="00673FF3" w14:paraId="3CD4746F" w14:textId="77777777" w:rsidTr="001E08D8">
        <w:trPr>
          <w:trHeight w:val="890"/>
        </w:trPr>
        <w:tc>
          <w:tcPr>
            <w:tcW w:w="918" w:type="dxa"/>
            <w:vAlign w:val="center"/>
          </w:tcPr>
          <w:p w14:paraId="7CC49EFB" w14:textId="77777777" w:rsidR="006E7533" w:rsidRPr="00673FF3" w:rsidRDefault="00FD5C81" w:rsidP="001E08D8">
            <w:pPr>
              <w:ind w:left="-90"/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62F4DF9E" wp14:editId="67339BEB">
                  <wp:extent cx="514350" cy="5143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0" w:type="dxa"/>
            <w:vAlign w:val="center"/>
          </w:tcPr>
          <w:p w14:paraId="1E13EDF5" w14:textId="77777777" w:rsidR="001717B0" w:rsidRPr="001E08D8" w:rsidRDefault="001717B0" w:rsidP="001717B0">
            <w:pPr>
              <w:rPr>
                <w:rFonts w:ascii="Arial" w:hAnsi="Arial" w:cs="Arial"/>
                <w:sz w:val="22"/>
                <w:szCs w:val="32"/>
              </w:rPr>
            </w:pPr>
            <w:r w:rsidRPr="001E08D8">
              <w:rPr>
                <w:rFonts w:ascii="Arial" w:hAnsi="Arial" w:cs="Arial"/>
                <w:sz w:val="22"/>
                <w:szCs w:val="32"/>
              </w:rPr>
              <w:t>MISSOURI DEPARMENT OF SOCIAL SERVICES</w:t>
            </w:r>
          </w:p>
          <w:p w14:paraId="7D9CA3B2" w14:textId="77777777" w:rsidR="001717B0" w:rsidRPr="001E08D8" w:rsidRDefault="001717B0" w:rsidP="001717B0">
            <w:pPr>
              <w:rPr>
                <w:rFonts w:ascii="Arial" w:hAnsi="Arial" w:cs="Arial"/>
                <w:b/>
                <w:sz w:val="22"/>
                <w:szCs w:val="32"/>
              </w:rPr>
            </w:pPr>
            <w:r w:rsidRPr="001E08D8">
              <w:rPr>
                <w:rFonts w:ascii="Arial" w:hAnsi="Arial" w:cs="Arial"/>
                <w:sz w:val="22"/>
                <w:szCs w:val="32"/>
              </w:rPr>
              <w:t>CHILDREN’S DIVISION</w:t>
            </w:r>
            <w:r w:rsidRPr="001E08D8">
              <w:rPr>
                <w:rFonts w:ascii="Arial" w:hAnsi="Arial" w:cs="Arial"/>
                <w:b/>
                <w:sz w:val="22"/>
                <w:szCs w:val="32"/>
              </w:rPr>
              <w:t xml:space="preserve"> </w:t>
            </w:r>
          </w:p>
          <w:p w14:paraId="7D40DFBE" w14:textId="77777777" w:rsidR="006E7533" w:rsidRPr="001E08D8" w:rsidRDefault="006E7533" w:rsidP="001717B0">
            <w:pPr>
              <w:rPr>
                <w:rFonts w:ascii="Arial" w:hAnsi="Arial" w:cs="Arial"/>
                <w:b/>
                <w:sz w:val="22"/>
                <w:szCs w:val="32"/>
              </w:rPr>
            </w:pPr>
            <w:r w:rsidRPr="001E08D8">
              <w:rPr>
                <w:rFonts w:ascii="Arial" w:hAnsi="Arial" w:cs="Arial"/>
                <w:b/>
                <w:sz w:val="22"/>
                <w:szCs w:val="32"/>
              </w:rPr>
              <w:t>RESPITE PROVIDER EVALUATION/PAYMENT INVOICE</w:t>
            </w:r>
            <w:r w:rsidR="001717B0" w:rsidRPr="001E08D8">
              <w:rPr>
                <w:rFonts w:ascii="Arial" w:hAnsi="Arial" w:cs="Arial"/>
                <w:b/>
                <w:sz w:val="22"/>
                <w:szCs w:val="32"/>
              </w:rPr>
              <w:t xml:space="preserve"> 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2755"/>
        <w:gridCol w:w="1557"/>
        <w:gridCol w:w="3522"/>
      </w:tblGrid>
      <w:tr w:rsidR="00E401EE" w14:paraId="7D0EC3A7" w14:textId="77777777" w:rsidTr="001E08D8">
        <w:trPr>
          <w:trHeight w:val="720"/>
        </w:trPr>
        <w:tc>
          <w:tcPr>
            <w:tcW w:w="10908" w:type="dxa"/>
            <w:gridSpan w:val="4"/>
            <w:vAlign w:val="center"/>
          </w:tcPr>
          <w:p w14:paraId="3D839C44" w14:textId="77777777" w:rsidR="00E401EE" w:rsidRPr="00673FF3" w:rsidRDefault="00E401EE" w:rsidP="006433BA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Respite forms must be given to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worker for processing within 5 working days of receiving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3FF3">
              <w:rPr>
                <w:rFonts w:ascii="Arial" w:hAnsi="Arial" w:cs="Arial"/>
                <w:sz w:val="22"/>
                <w:szCs w:val="22"/>
              </w:rPr>
              <w:t>respite services.  Each section must be completed before submitting for payment.</w:t>
            </w:r>
            <w:r w:rsidR="00194276">
              <w:rPr>
                <w:rFonts w:ascii="Arial" w:hAnsi="Arial" w:cs="Arial"/>
                <w:sz w:val="22"/>
                <w:szCs w:val="22"/>
              </w:rPr>
              <w:t xml:space="preserve"> Refer to policy 4.17.7 for rate amounts.</w:t>
            </w:r>
          </w:p>
        </w:tc>
      </w:tr>
      <w:tr w:rsidR="00E401EE" w14:paraId="7FD217AB" w14:textId="77777777" w:rsidTr="006433BA">
        <w:trPr>
          <w:trHeight w:val="144"/>
        </w:trPr>
        <w:tc>
          <w:tcPr>
            <w:tcW w:w="2988" w:type="dxa"/>
            <w:vAlign w:val="center"/>
          </w:tcPr>
          <w:p w14:paraId="3A74CD89" w14:textId="77777777" w:rsidR="00E401EE" w:rsidRPr="00673FF3" w:rsidRDefault="00E401EE" w:rsidP="006433BA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b/>
                <w:sz w:val="22"/>
                <w:szCs w:val="22"/>
              </w:rPr>
              <w:t>Section I.</w:t>
            </w:r>
          </w:p>
        </w:tc>
        <w:tc>
          <w:tcPr>
            <w:tcW w:w="7920" w:type="dxa"/>
            <w:gridSpan w:val="3"/>
            <w:vAlign w:val="center"/>
          </w:tcPr>
          <w:p w14:paraId="2DFDE1F4" w14:textId="77777777" w:rsidR="00E401EE" w:rsidRPr="00673FF3" w:rsidRDefault="00E401EE" w:rsidP="006433B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1EE" w14:paraId="1A9DDE18" w14:textId="77777777" w:rsidTr="009340EF">
        <w:trPr>
          <w:trHeight w:val="360"/>
        </w:trPr>
        <w:tc>
          <w:tcPr>
            <w:tcW w:w="2988" w:type="dxa"/>
            <w:vAlign w:val="bottom"/>
          </w:tcPr>
          <w:p w14:paraId="39E2E6A5" w14:textId="77777777" w:rsidR="00E401EE" w:rsidRDefault="00E401EE" w:rsidP="00E401EE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>Resource Parent Name</w:t>
            </w:r>
            <w:r w:rsidR="00D30C42">
              <w:rPr>
                <w:rFonts w:ascii="Arial" w:hAnsi="Arial" w:cs="Arial"/>
                <w:sz w:val="22"/>
                <w:szCs w:val="22"/>
              </w:rPr>
              <w:t>(</w:t>
            </w:r>
            <w:r w:rsidRPr="00673FF3">
              <w:rPr>
                <w:rFonts w:ascii="Arial" w:hAnsi="Arial" w:cs="Arial"/>
                <w:sz w:val="22"/>
                <w:szCs w:val="22"/>
              </w:rPr>
              <w:t>s</w:t>
            </w:r>
            <w:r w:rsidR="00D30C42">
              <w:rPr>
                <w:rFonts w:ascii="Arial" w:hAnsi="Arial" w:cs="Arial"/>
                <w:sz w:val="22"/>
                <w:szCs w:val="22"/>
              </w:rPr>
              <w:t>)</w:t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:                    </w:t>
            </w:r>
          </w:p>
        </w:tc>
        <w:tc>
          <w:tcPr>
            <w:tcW w:w="7920" w:type="dxa"/>
            <w:gridSpan w:val="3"/>
            <w:tcBorders>
              <w:bottom w:val="single" w:sz="4" w:space="0" w:color="auto"/>
            </w:tcBorders>
            <w:vAlign w:val="bottom"/>
          </w:tcPr>
          <w:p w14:paraId="50B71498" w14:textId="77777777" w:rsidR="00E401EE" w:rsidRDefault="00ED5CEE" w:rsidP="00E401E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0" w:name="Text18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E401EE" w14:paraId="02DA4A0A" w14:textId="77777777" w:rsidTr="009340EF">
        <w:trPr>
          <w:trHeight w:val="360"/>
        </w:trPr>
        <w:tc>
          <w:tcPr>
            <w:tcW w:w="2988" w:type="dxa"/>
            <w:vAlign w:val="bottom"/>
          </w:tcPr>
          <w:p w14:paraId="355DEE26" w14:textId="77777777" w:rsidR="00E401EE" w:rsidRDefault="00E401EE" w:rsidP="00E401EE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Resource Parent's DVN:    </w:t>
            </w:r>
          </w:p>
        </w:tc>
        <w:tc>
          <w:tcPr>
            <w:tcW w:w="79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8600D1" w14:textId="77777777" w:rsidR="00E401EE" w:rsidRDefault="00ED5CEE" w:rsidP="00E401E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" w:name="Text19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</w:tr>
      <w:tr w:rsidR="00E401EE" w14:paraId="7320334F" w14:textId="77777777" w:rsidTr="008A1E27">
        <w:trPr>
          <w:trHeight w:val="360"/>
        </w:trPr>
        <w:tc>
          <w:tcPr>
            <w:tcW w:w="5778" w:type="dxa"/>
            <w:gridSpan w:val="2"/>
            <w:vAlign w:val="bottom"/>
          </w:tcPr>
          <w:p w14:paraId="0B571BB5" w14:textId="77777777" w:rsidR="00E401EE" w:rsidRDefault="00E401EE" w:rsidP="00E401EE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Number of Available Respite units prior to current usage:  </w:t>
            </w:r>
          </w:p>
        </w:tc>
        <w:tc>
          <w:tcPr>
            <w:tcW w:w="1566" w:type="dxa"/>
            <w:tcBorders>
              <w:bottom w:val="single" w:sz="4" w:space="0" w:color="auto"/>
            </w:tcBorders>
            <w:vAlign w:val="bottom"/>
          </w:tcPr>
          <w:p w14:paraId="27CE9978" w14:textId="77777777" w:rsidR="00E401EE" w:rsidRDefault="00ED5CEE" w:rsidP="00E401E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2" w:name="Text54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3564" w:type="dxa"/>
            <w:vAlign w:val="bottom"/>
          </w:tcPr>
          <w:p w14:paraId="3BE2493B" w14:textId="77777777" w:rsidR="00E401EE" w:rsidRDefault="00E401EE" w:rsidP="00E401E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33BA" w14:paraId="5A8C1138" w14:textId="77777777" w:rsidTr="004B31A5">
        <w:trPr>
          <w:trHeight w:val="432"/>
        </w:trPr>
        <w:tc>
          <w:tcPr>
            <w:tcW w:w="10908" w:type="dxa"/>
            <w:gridSpan w:val="4"/>
            <w:vAlign w:val="bottom"/>
          </w:tcPr>
          <w:p w14:paraId="355D622C" w14:textId="77777777" w:rsidR="006433BA" w:rsidRDefault="006433BA" w:rsidP="006433BA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b/>
                <w:sz w:val="22"/>
                <w:szCs w:val="22"/>
              </w:rPr>
              <w:t xml:space="preserve">(If you are uncertain, please contact </w:t>
            </w: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673FF3">
              <w:rPr>
                <w:rFonts w:ascii="Arial" w:hAnsi="Arial" w:cs="Arial"/>
                <w:b/>
                <w:sz w:val="22"/>
                <w:szCs w:val="22"/>
              </w:rPr>
              <w:t xml:space="preserve"> worker prior to utilizing respite services.)</w:t>
            </w:r>
          </w:p>
        </w:tc>
      </w:tr>
      <w:tr w:rsidR="00E401EE" w14:paraId="1485DD53" w14:textId="77777777" w:rsidTr="009340EF">
        <w:trPr>
          <w:trHeight w:val="288"/>
        </w:trPr>
        <w:tc>
          <w:tcPr>
            <w:tcW w:w="10908" w:type="dxa"/>
            <w:gridSpan w:val="4"/>
            <w:vAlign w:val="center"/>
          </w:tcPr>
          <w:p w14:paraId="4A7D6603" w14:textId="77777777" w:rsidR="006433BA" w:rsidRPr="009340EF" w:rsidRDefault="006433BA" w:rsidP="009340EF">
            <w:pPr>
              <w:rPr>
                <w:rFonts w:ascii="Arial" w:hAnsi="Arial" w:cs="Arial"/>
                <w:b/>
                <w:sz w:val="10"/>
                <w:szCs w:val="22"/>
              </w:rPr>
            </w:pPr>
          </w:p>
          <w:p w14:paraId="47BF64AB" w14:textId="77777777" w:rsidR="006433BA" w:rsidRDefault="00E401EE" w:rsidP="009340EF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b/>
                <w:sz w:val="22"/>
                <w:szCs w:val="22"/>
              </w:rPr>
              <w:t>The case manager was notified prior to this respite placement:</w:t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ED5CEE"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ED5CEE"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Yes   </w:t>
            </w:r>
            <w:r w:rsidR="00ED5CEE"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ED5CEE"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No </w:t>
            </w:r>
          </w:p>
        </w:tc>
      </w:tr>
    </w:tbl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"/>
        <w:gridCol w:w="2418"/>
        <w:gridCol w:w="540"/>
        <w:gridCol w:w="360"/>
        <w:gridCol w:w="282"/>
        <w:gridCol w:w="270"/>
        <w:gridCol w:w="270"/>
        <w:gridCol w:w="347"/>
        <w:gridCol w:w="457"/>
        <w:gridCol w:w="456"/>
        <w:gridCol w:w="23"/>
        <w:gridCol w:w="157"/>
        <w:gridCol w:w="90"/>
        <w:gridCol w:w="894"/>
        <w:gridCol w:w="173"/>
        <w:gridCol w:w="90"/>
        <w:gridCol w:w="463"/>
        <w:gridCol w:w="257"/>
        <w:gridCol w:w="13"/>
        <w:gridCol w:w="1291"/>
        <w:gridCol w:w="149"/>
        <w:gridCol w:w="270"/>
        <w:gridCol w:w="270"/>
        <w:gridCol w:w="90"/>
        <w:gridCol w:w="270"/>
        <w:gridCol w:w="720"/>
        <w:gridCol w:w="270"/>
      </w:tblGrid>
      <w:tr w:rsidR="00567452" w:rsidRPr="00673FF3" w14:paraId="6A20C859" w14:textId="77777777" w:rsidTr="00C96133">
        <w:tc>
          <w:tcPr>
            <w:tcW w:w="3336" w:type="dxa"/>
            <w:gridSpan w:val="4"/>
            <w:vAlign w:val="center"/>
          </w:tcPr>
          <w:p w14:paraId="6E886D86" w14:textId="77777777" w:rsidR="00567452" w:rsidRPr="009340EF" w:rsidRDefault="00567452" w:rsidP="006433B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340EF">
              <w:rPr>
                <w:rFonts w:ascii="Arial" w:hAnsi="Arial" w:cs="Arial"/>
                <w:sz w:val="20"/>
                <w:szCs w:val="22"/>
              </w:rPr>
              <w:t>Children's Names</w:t>
            </w:r>
          </w:p>
        </w:tc>
        <w:tc>
          <w:tcPr>
            <w:tcW w:w="1626" w:type="dxa"/>
            <w:gridSpan w:val="5"/>
            <w:vAlign w:val="center"/>
          </w:tcPr>
          <w:p w14:paraId="02DEAC9D" w14:textId="77777777" w:rsidR="00567452" w:rsidRPr="009340EF" w:rsidRDefault="00567452" w:rsidP="006433B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340EF">
              <w:rPr>
                <w:rFonts w:ascii="Arial" w:hAnsi="Arial" w:cs="Arial"/>
                <w:sz w:val="20"/>
                <w:szCs w:val="22"/>
              </w:rPr>
              <w:t>Medicaid Number</w:t>
            </w:r>
          </w:p>
        </w:tc>
        <w:tc>
          <w:tcPr>
            <w:tcW w:w="1620" w:type="dxa"/>
            <w:gridSpan w:val="5"/>
            <w:vAlign w:val="center"/>
          </w:tcPr>
          <w:p w14:paraId="3390AB1F" w14:textId="77777777" w:rsidR="00567452" w:rsidRPr="009340EF" w:rsidRDefault="00567452" w:rsidP="006433B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340EF">
              <w:rPr>
                <w:rFonts w:ascii="Arial" w:hAnsi="Arial" w:cs="Arial"/>
                <w:sz w:val="20"/>
                <w:szCs w:val="22"/>
              </w:rPr>
              <w:t xml:space="preserve">Level of </w:t>
            </w:r>
            <w:r w:rsidR="006E7533" w:rsidRPr="009340EF">
              <w:rPr>
                <w:rFonts w:ascii="Arial" w:hAnsi="Arial" w:cs="Arial"/>
                <w:sz w:val="20"/>
                <w:szCs w:val="22"/>
              </w:rPr>
              <w:t>Care</w:t>
            </w:r>
          </w:p>
        </w:tc>
        <w:tc>
          <w:tcPr>
            <w:tcW w:w="4326" w:type="dxa"/>
            <w:gridSpan w:val="13"/>
            <w:vAlign w:val="center"/>
          </w:tcPr>
          <w:p w14:paraId="5001A4EC" w14:textId="77777777" w:rsidR="00567452" w:rsidRPr="009340EF" w:rsidRDefault="00567452" w:rsidP="006433B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9340EF">
              <w:rPr>
                <w:rFonts w:ascii="Arial" w:hAnsi="Arial" w:cs="Arial"/>
                <w:sz w:val="20"/>
                <w:szCs w:val="22"/>
              </w:rPr>
              <w:t>Case Manager Name and Agency</w:t>
            </w:r>
          </w:p>
        </w:tc>
      </w:tr>
      <w:tr w:rsidR="00567452" w:rsidRPr="00673FF3" w14:paraId="3AF5231E" w14:textId="77777777" w:rsidTr="00A762EB">
        <w:trPr>
          <w:trHeight w:val="360"/>
        </w:trPr>
        <w:tc>
          <w:tcPr>
            <w:tcW w:w="3336" w:type="dxa"/>
            <w:gridSpan w:val="4"/>
            <w:vAlign w:val="center"/>
          </w:tcPr>
          <w:p w14:paraId="06B2FDA4" w14:textId="77777777" w:rsidR="00567452" w:rsidRPr="00673FF3" w:rsidRDefault="00ED5CEE" w:rsidP="006433BA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" w:name="Text28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626" w:type="dxa"/>
            <w:gridSpan w:val="5"/>
            <w:vAlign w:val="center"/>
          </w:tcPr>
          <w:p w14:paraId="1BB920FF" w14:textId="77777777" w:rsidR="00567452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4" w:name="Text34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bookmarkStart w:id="5" w:name="Text40"/>
        <w:tc>
          <w:tcPr>
            <w:tcW w:w="1620" w:type="dxa"/>
            <w:gridSpan w:val="5"/>
            <w:vAlign w:val="center"/>
          </w:tcPr>
          <w:p w14:paraId="283394C1" w14:textId="77777777" w:rsidR="00567452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936E62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3787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3787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3787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3787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3787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4326" w:type="dxa"/>
            <w:gridSpan w:val="13"/>
            <w:vAlign w:val="center"/>
          </w:tcPr>
          <w:p w14:paraId="5DDE79D7" w14:textId="77777777" w:rsidR="00567452" w:rsidRPr="00673FF3" w:rsidRDefault="00ED5CEE" w:rsidP="00B669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6" w:name="Text46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  <w:tr w:rsidR="00B669A8" w:rsidRPr="00673FF3" w14:paraId="63FB5FDD" w14:textId="77777777" w:rsidTr="00A762EB">
        <w:trPr>
          <w:trHeight w:val="360"/>
        </w:trPr>
        <w:tc>
          <w:tcPr>
            <w:tcW w:w="3336" w:type="dxa"/>
            <w:gridSpan w:val="4"/>
            <w:vAlign w:val="center"/>
          </w:tcPr>
          <w:p w14:paraId="695112F5" w14:textId="77777777" w:rsidR="00B669A8" w:rsidRPr="00673FF3" w:rsidRDefault="00ED5CEE" w:rsidP="006433BA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7" w:name="Text29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bookmarkStart w:id="8" w:name="Text35"/>
        <w:tc>
          <w:tcPr>
            <w:tcW w:w="1626" w:type="dxa"/>
            <w:gridSpan w:val="5"/>
            <w:vAlign w:val="center"/>
          </w:tcPr>
          <w:p w14:paraId="665131C5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  <w:bookmarkStart w:id="9" w:name="Text41"/>
        <w:tc>
          <w:tcPr>
            <w:tcW w:w="1620" w:type="dxa"/>
            <w:gridSpan w:val="5"/>
            <w:vAlign w:val="center"/>
          </w:tcPr>
          <w:p w14:paraId="53EF3A91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4326" w:type="dxa"/>
            <w:gridSpan w:val="13"/>
            <w:vAlign w:val="center"/>
          </w:tcPr>
          <w:p w14:paraId="1BA6AB03" w14:textId="77777777" w:rsidR="00B669A8" w:rsidRDefault="00ED5CEE" w:rsidP="00B669A8">
            <w:r w:rsidRPr="00884CB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B669A8" w:rsidRPr="00884CB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84CB6">
              <w:rPr>
                <w:rFonts w:ascii="Arial" w:hAnsi="Arial" w:cs="Arial"/>
                <w:sz w:val="22"/>
                <w:szCs w:val="22"/>
              </w:rPr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669A8" w:rsidRPr="00673FF3" w14:paraId="51D59467" w14:textId="77777777" w:rsidTr="00A762EB">
        <w:trPr>
          <w:trHeight w:val="360"/>
        </w:trPr>
        <w:tc>
          <w:tcPr>
            <w:tcW w:w="3336" w:type="dxa"/>
            <w:gridSpan w:val="4"/>
            <w:vAlign w:val="center"/>
          </w:tcPr>
          <w:p w14:paraId="3D998FF4" w14:textId="77777777" w:rsidR="00B669A8" w:rsidRPr="00673FF3" w:rsidRDefault="00ED5CEE" w:rsidP="006433BA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0" w:name="Text30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  <w:bookmarkStart w:id="11" w:name="Text36"/>
        <w:tc>
          <w:tcPr>
            <w:tcW w:w="1626" w:type="dxa"/>
            <w:gridSpan w:val="5"/>
            <w:vAlign w:val="center"/>
          </w:tcPr>
          <w:p w14:paraId="47346858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  <w:bookmarkStart w:id="12" w:name="Text42"/>
        <w:tc>
          <w:tcPr>
            <w:tcW w:w="1620" w:type="dxa"/>
            <w:gridSpan w:val="5"/>
            <w:vAlign w:val="center"/>
          </w:tcPr>
          <w:p w14:paraId="4093D69A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4326" w:type="dxa"/>
            <w:gridSpan w:val="13"/>
            <w:vAlign w:val="center"/>
          </w:tcPr>
          <w:p w14:paraId="029CBB99" w14:textId="77777777" w:rsidR="00B669A8" w:rsidRDefault="00ED5CEE" w:rsidP="00B669A8">
            <w:r w:rsidRPr="00884CB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B669A8" w:rsidRPr="00884CB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84CB6">
              <w:rPr>
                <w:rFonts w:ascii="Arial" w:hAnsi="Arial" w:cs="Arial"/>
                <w:sz w:val="22"/>
                <w:szCs w:val="22"/>
              </w:rPr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669A8" w:rsidRPr="00673FF3" w14:paraId="0ABEADB8" w14:textId="77777777" w:rsidTr="00A762EB">
        <w:trPr>
          <w:trHeight w:val="360"/>
        </w:trPr>
        <w:tc>
          <w:tcPr>
            <w:tcW w:w="3336" w:type="dxa"/>
            <w:gridSpan w:val="4"/>
            <w:vAlign w:val="center"/>
          </w:tcPr>
          <w:p w14:paraId="09AB19A0" w14:textId="77777777" w:rsidR="00B669A8" w:rsidRPr="00673FF3" w:rsidRDefault="00ED5CEE" w:rsidP="006433BA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3" w:name="Text31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bookmarkStart w:id="14" w:name="Text37"/>
        <w:tc>
          <w:tcPr>
            <w:tcW w:w="1626" w:type="dxa"/>
            <w:gridSpan w:val="5"/>
            <w:vAlign w:val="center"/>
          </w:tcPr>
          <w:p w14:paraId="0402D051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  <w:bookmarkStart w:id="15" w:name="Text43"/>
        <w:tc>
          <w:tcPr>
            <w:tcW w:w="1620" w:type="dxa"/>
            <w:gridSpan w:val="5"/>
            <w:vAlign w:val="center"/>
          </w:tcPr>
          <w:p w14:paraId="7AFE67F2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4326" w:type="dxa"/>
            <w:gridSpan w:val="13"/>
            <w:vAlign w:val="center"/>
          </w:tcPr>
          <w:p w14:paraId="0CE6BBC8" w14:textId="77777777" w:rsidR="00B669A8" w:rsidRDefault="00ED5CEE" w:rsidP="00B669A8">
            <w:r w:rsidRPr="00884CB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B669A8" w:rsidRPr="00884CB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84CB6">
              <w:rPr>
                <w:rFonts w:ascii="Arial" w:hAnsi="Arial" w:cs="Arial"/>
                <w:sz w:val="22"/>
                <w:szCs w:val="22"/>
              </w:rPr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669A8" w:rsidRPr="00673FF3" w14:paraId="7FEB5C46" w14:textId="77777777" w:rsidTr="00A762EB">
        <w:trPr>
          <w:trHeight w:val="360"/>
        </w:trPr>
        <w:tc>
          <w:tcPr>
            <w:tcW w:w="3336" w:type="dxa"/>
            <w:gridSpan w:val="4"/>
            <w:tcBorders>
              <w:bottom w:val="single" w:sz="4" w:space="0" w:color="auto"/>
            </w:tcBorders>
            <w:vAlign w:val="center"/>
          </w:tcPr>
          <w:p w14:paraId="501B18F3" w14:textId="77777777" w:rsidR="00B669A8" w:rsidRPr="00673FF3" w:rsidRDefault="00ED5CEE" w:rsidP="006433BA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6" w:name="Text32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6"/>
          </w:p>
        </w:tc>
        <w:bookmarkStart w:id="17" w:name="Text38"/>
        <w:tc>
          <w:tcPr>
            <w:tcW w:w="1626" w:type="dxa"/>
            <w:gridSpan w:val="5"/>
            <w:tcBorders>
              <w:bottom w:val="single" w:sz="4" w:space="0" w:color="auto"/>
            </w:tcBorders>
            <w:vAlign w:val="center"/>
          </w:tcPr>
          <w:p w14:paraId="3A990974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7"/>
          </w:p>
        </w:tc>
        <w:bookmarkStart w:id="18" w:name="Text44"/>
        <w:tc>
          <w:tcPr>
            <w:tcW w:w="1620" w:type="dxa"/>
            <w:gridSpan w:val="5"/>
            <w:tcBorders>
              <w:bottom w:val="single" w:sz="4" w:space="0" w:color="auto"/>
            </w:tcBorders>
            <w:vAlign w:val="center"/>
          </w:tcPr>
          <w:p w14:paraId="1C0C858E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4326" w:type="dxa"/>
            <w:gridSpan w:val="13"/>
            <w:tcBorders>
              <w:bottom w:val="single" w:sz="4" w:space="0" w:color="auto"/>
            </w:tcBorders>
            <w:vAlign w:val="center"/>
          </w:tcPr>
          <w:p w14:paraId="276C46F8" w14:textId="77777777" w:rsidR="00B669A8" w:rsidRDefault="00ED5CEE" w:rsidP="00B669A8">
            <w:r w:rsidRPr="00884CB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B669A8" w:rsidRPr="00884CB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84CB6">
              <w:rPr>
                <w:rFonts w:ascii="Arial" w:hAnsi="Arial" w:cs="Arial"/>
                <w:sz w:val="22"/>
                <w:szCs w:val="22"/>
              </w:rPr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669A8" w:rsidRPr="00673FF3" w14:paraId="1CBF33CF" w14:textId="77777777" w:rsidTr="00A762EB">
        <w:trPr>
          <w:trHeight w:val="360"/>
        </w:trPr>
        <w:tc>
          <w:tcPr>
            <w:tcW w:w="3336" w:type="dxa"/>
            <w:gridSpan w:val="4"/>
            <w:tcBorders>
              <w:bottom w:val="single" w:sz="4" w:space="0" w:color="auto"/>
            </w:tcBorders>
            <w:vAlign w:val="center"/>
          </w:tcPr>
          <w:p w14:paraId="033FF4E0" w14:textId="77777777" w:rsidR="00B669A8" w:rsidRPr="00673FF3" w:rsidRDefault="00ED5CEE" w:rsidP="006433BA">
            <w:pPr>
              <w:numPr>
                <w:ilvl w:val="0"/>
                <w:numId w:val="2"/>
              </w:numPr>
              <w:ind w:left="5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9" w:name="Text33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9"/>
          </w:p>
        </w:tc>
        <w:bookmarkStart w:id="20" w:name="Text39"/>
        <w:tc>
          <w:tcPr>
            <w:tcW w:w="1626" w:type="dxa"/>
            <w:gridSpan w:val="5"/>
            <w:tcBorders>
              <w:bottom w:val="single" w:sz="4" w:space="0" w:color="auto"/>
            </w:tcBorders>
            <w:vAlign w:val="center"/>
          </w:tcPr>
          <w:p w14:paraId="47A1EA33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0"/>
          </w:p>
        </w:tc>
        <w:bookmarkStart w:id="21" w:name="Text45"/>
        <w:tc>
          <w:tcPr>
            <w:tcW w:w="1620" w:type="dxa"/>
            <w:gridSpan w:val="5"/>
            <w:tcBorders>
              <w:bottom w:val="single" w:sz="4" w:space="0" w:color="auto"/>
            </w:tcBorders>
            <w:vAlign w:val="center"/>
          </w:tcPr>
          <w:p w14:paraId="29A2828B" w14:textId="77777777" w:rsidR="00B669A8" w:rsidRPr="00673FF3" w:rsidRDefault="00ED5CEE" w:rsidP="006433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B669A8" w:rsidRPr="00673FF3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73FF3">
              <w:rPr>
                <w:rFonts w:ascii="Arial" w:hAnsi="Arial" w:cs="Arial"/>
                <w:sz w:val="22"/>
                <w:szCs w:val="22"/>
              </w:rPr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4326" w:type="dxa"/>
            <w:gridSpan w:val="13"/>
            <w:tcBorders>
              <w:bottom w:val="single" w:sz="4" w:space="0" w:color="auto"/>
            </w:tcBorders>
            <w:vAlign w:val="center"/>
          </w:tcPr>
          <w:p w14:paraId="5A76DB12" w14:textId="77777777" w:rsidR="00B669A8" w:rsidRDefault="00ED5CEE" w:rsidP="00B669A8">
            <w:r w:rsidRPr="00884CB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="00B669A8" w:rsidRPr="00884CB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84CB6">
              <w:rPr>
                <w:rFonts w:ascii="Arial" w:hAnsi="Arial" w:cs="Arial"/>
                <w:sz w:val="22"/>
                <w:szCs w:val="22"/>
              </w:rPr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 w:rsidRPr="00884CB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84CB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916F7B" w:rsidRPr="00673FF3" w14:paraId="3F218164" w14:textId="77777777" w:rsidTr="009340EF">
        <w:trPr>
          <w:trHeight w:val="288"/>
        </w:trPr>
        <w:tc>
          <w:tcPr>
            <w:tcW w:w="10908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333FBF" w14:textId="77777777" w:rsidR="00916F7B" w:rsidRPr="00673FF3" w:rsidRDefault="00916F7B" w:rsidP="006433BA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b/>
                <w:sz w:val="22"/>
                <w:szCs w:val="22"/>
              </w:rPr>
              <w:t>Section II</w:t>
            </w:r>
          </w:p>
        </w:tc>
      </w:tr>
      <w:tr w:rsidR="00916F7B" w:rsidRPr="00673FF3" w14:paraId="53C0B96D" w14:textId="77777777" w:rsidTr="00C96133">
        <w:trPr>
          <w:trHeight w:val="360"/>
        </w:trPr>
        <w:tc>
          <w:tcPr>
            <w:tcW w:w="24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6DAEAD" w14:textId="77777777" w:rsidR="00916F7B" w:rsidRPr="00673FF3" w:rsidRDefault="00916F7B" w:rsidP="001E08D8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Date Respite Began:                                            </w:t>
            </w:r>
          </w:p>
        </w:tc>
        <w:tc>
          <w:tcPr>
            <w:tcW w:w="206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D2D20E" w14:textId="77777777" w:rsidR="00916F7B" w:rsidRDefault="00ED5CEE" w:rsidP="00916F7B"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4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D12732" w14:textId="77777777" w:rsidR="00916F7B" w:rsidRPr="00673FF3" w:rsidRDefault="00916F7B" w:rsidP="00916F7B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Date Respite Ended:    </w:t>
            </w:r>
          </w:p>
        </w:tc>
        <w:tc>
          <w:tcPr>
            <w:tcW w:w="20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D98747" w14:textId="77777777" w:rsidR="00916F7B" w:rsidRDefault="00ED5CEE" w:rsidP="00916F7B"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2767AB" w14:textId="77777777" w:rsidR="00916F7B" w:rsidRDefault="00916F7B" w:rsidP="00916F7B"/>
        </w:tc>
      </w:tr>
      <w:tr w:rsidR="00916F7B" w:rsidRPr="00673FF3" w14:paraId="396CEA46" w14:textId="77777777" w:rsidTr="00C96133">
        <w:trPr>
          <w:trHeight w:val="360"/>
        </w:trPr>
        <w:tc>
          <w:tcPr>
            <w:tcW w:w="24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966E2E" w14:textId="77777777" w:rsidR="00916F7B" w:rsidRPr="00673FF3" w:rsidRDefault="00916F7B" w:rsidP="001E08D8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>Time Respite Began:</w:t>
            </w:r>
            <w:r w:rsidRPr="00673FF3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20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0D9D8C" w14:textId="77777777" w:rsidR="00916F7B" w:rsidRDefault="00ED5CEE" w:rsidP="00916F7B"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34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61DE98" w14:textId="77777777" w:rsidR="00916F7B" w:rsidRPr="00673FF3" w:rsidRDefault="00916F7B" w:rsidP="00916F7B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>Time Respite Ended:</w:t>
            </w:r>
          </w:p>
        </w:tc>
        <w:tc>
          <w:tcPr>
            <w:tcW w:w="20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BA56C26" w14:textId="77777777" w:rsidR="00916F7B" w:rsidRDefault="00ED5CEE" w:rsidP="00916F7B">
            <w:r w:rsidRPr="007360B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>
                    <w:maxLength w:val="9"/>
                  </w:textInput>
                </w:ffData>
              </w:fldChar>
            </w:r>
            <w:r w:rsidR="00916F7B" w:rsidRPr="007360B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7360B5">
              <w:rPr>
                <w:rFonts w:ascii="Arial" w:hAnsi="Arial" w:cs="Arial"/>
                <w:sz w:val="22"/>
                <w:szCs w:val="22"/>
              </w:rPr>
            </w:r>
            <w:r w:rsidRPr="007360B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16F7B" w:rsidRPr="007360B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16F7B" w:rsidRPr="007360B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16F7B" w:rsidRPr="007360B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16F7B" w:rsidRPr="007360B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16F7B" w:rsidRPr="007360B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7360B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3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32BC41" w14:textId="77777777" w:rsidR="00916F7B" w:rsidRDefault="00916F7B" w:rsidP="00916F7B"/>
        </w:tc>
      </w:tr>
      <w:tr w:rsidR="00194276" w:rsidRPr="00673FF3" w14:paraId="29EE6A21" w14:textId="77777777" w:rsidTr="00194276">
        <w:trPr>
          <w:gridAfter w:val="4"/>
          <w:wAfter w:w="1350" w:type="dxa"/>
          <w:trHeight w:val="288"/>
        </w:trPr>
        <w:tc>
          <w:tcPr>
            <w:tcW w:w="5598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22643F0C" w14:textId="77777777" w:rsidR="00194276" w:rsidRPr="00673FF3" w:rsidRDefault="00194276" w:rsidP="001E08D8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Total Respite Units to be paid:  </w:t>
            </w:r>
          </w:p>
        </w:tc>
        <w:tc>
          <w:tcPr>
            <w:tcW w:w="1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36B00" w14:textId="77777777" w:rsidR="00194276" w:rsidRPr="00673FF3" w:rsidRDefault="00194276" w:rsidP="0019427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 xml:space="preserve"> @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BBCCF52" w14:textId="77777777" w:rsidR="00194276" w:rsidRPr="00673FF3" w:rsidRDefault="00194276" w:rsidP="001E08D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6A3B0E" w14:textId="77777777" w:rsidR="00194276" w:rsidRPr="00673FF3" w:rsidRDefault="00194276" w:rsidP="0019427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 xml:space="preserve"> @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685FC0" w14:textId="77777777" w:rsidR="00194276" w:rsidRPr="00673FF3" w:rsidRDefault="00194276" w:rsidP="001E08D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2E3686" w14:textId="77777777" w:rsidR="00194276" w:rsidRPr="00673FF3" w:rsidRDefault="00194276" w:rsidP="001E08D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96133" w:rsidRPr="00673FF3" w14:paraId="5A4E56DD" w14:textId="77777777" w:rsidTr="00194276">
        <w:trPr>
          <w:trHeight w:val="287"/>
        </w:trPr>
        <w:tc>
          <w:tcPr>
            <w:tcW w:w="5598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3A6A3759" w14:textId="77777777" w:rsidR="00426589" w:rsidRPr="00673FF3" w:rsidRDefault="00426589" w:rsidP="001E08D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Respite Units for </w:t>
            </w:r>
            <w:r w:rsidR="00C96133">
              <w:rPr>
                <w:rFonts w:ascii="Arial" w:hAnsi="Arial" w:cs="Arial"/>
                <w:sz w:val="22"/>
                <w:szCs w:val="22"/>
              </w:rPr>
              <w:t xml:space="preserve">Above Standard </w:t>
            </w:r>
            <w:r>
              <w:rPr>
                <w:rFonts w:ascii="Arial" w:hAnsi="Arial" w:cs="Arial"/>
                <w:sz w:val="22"/>
                <w:szCs w:val="22"/>
              </w:rPr>
              <w:t>Subsidy:</w:t>
            </w:r>
          </w:p>
        </w:tc>
        <w:tc>
          <w:tcPr>
            <w:tcW w:w="1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A367D" w14:textId="77777777" w:rsidR="00426589" w:rsidRDefault="00426589" w:rsidP="0019427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 xml:space="preserve"> @ </w:t>
            </w:r>
            <w:r w:rsidR="0019427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19427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194276">
              <w:rPr>
                <w:rFonts w:ascii="Arial" w:hAnsi="Arial" w:cs="Arial"/>
                <w:sz w:val="22"/>
                <w:szCs w:val="22"/>
              </w:rPr>
            </w:r>
            <w:r w:rsidR="0019427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942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942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942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9427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9691521" w14:textId="77777777" w:rsidR="00426589" w:rsidRPr="00673FF3" w:rsidRDefault="00426589" w:rsidP="001E08D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5C63E9" w14:textId="77777777" w:rsidR="00426589" w:rsidRDefault="00426589" w:rsidP="0019427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 xml:space="preserve"> @ </w:t>
            </w:r>
            <w:r w:rsidR="0019427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19427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194276">
              <w:rPr>
                <w:rFonts w:ascii="Arial" w:hAnsi="Arial" w:cs="Arial"/>
                <w:sz w:val="22"/>
                <w:szCs w:val="22"/>
              </w:rPr>
            </w:r>
            <w:r w:rsidR="0019427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942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942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942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9427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671C214" w14:textId="77777777" w:rsidR="00426589" w:rsidRPr="00673FF3" w:rsidRDefault="00426589" w:rsidP="001E08D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2F4A56" w14:textId="77777777" w:rsidR="00426589" w:rsidRDefault="00426589" w:rsidP="000D4E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3B39C" w14:textId="77777777" w:rsidR="00426589" w:rsidRPr="00673FF3" w:rsidRDefault="00426589" w:rsidP="001E08D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1EE" w:rsidRPr="00673FF3" w14:paraId="53CD4B9E" w14:textId="77777777" w:rsidTr="00C96133">
        <w:tblPrEx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674B68" w14:textId="77777777" w:rsidR="00E401EE" w:rsidRPr="00673FF3" w:rsidRDefault="00E401EE" w:rsidP="00E401EE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Respite Provider's Name: 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</w:t>
            </w:r>
          </w:p>
        </w:tc>
        <w:tc>
          <w:tcPr>
            <w:tcW w:w="377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C49692" w14:textId="77777777" w:rsidR="00E401EE" w:rsidRPr="00673FF3" w:rsidRDefault="00ED5CEE" w:rsidP="00E401E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2" w:name="Text25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D124F3" w14:textId="77777777" w:rsidR="00E401EE" w:rsidRPr="00673FF3" w:rsidRDefault="00E401EE" w:rsidP="00E401EE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DVN: </w:t>
            </w:r>
          </w:p>
        </w:tc>
        <w:tc>
          <w:tcPr>
            <w:tcW w:w="334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18343CF" w14:textId="77777777" w:rsidR="00E401EE" w:rsidRPr="00673FF3" w:rsidRDefault="00ED5CEE" w:rsidP="00E401E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23" w:name="Text26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3"/>
          </w:p>
        </w:tc>
      </w:tr>
      <w:tr w:rsidR="00916F7B" w:rsidRPr="00673FF3" w14:paraId="71C5BE15" w14:textId="77777777" w:rsidTr="00C96133">
        <w:tblPrEx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ACA23" w14:textId="77777777" w:rsidR="00916F7B" w:rsidRPr="00916F7B" w:rsidRDefault="00916F7B" w:rsidP="009340EF">
            <w:pPr>
              <w:rPr>
                <w:rFonts w:ascii="Arial" w:hAnsi="Arial" w:cs="Arial"/>
                <w:sz w:val="1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>Respite Provider's Address:</w:t>
            </w:r>
          </w:p>
        </w:tc>
        <w:tc>
          <w:tcPr>
            <w:tcW w:w="7932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895D1C" w14:textId="77777777" w:rsidR="00916F7B" w:rsidRPr="00E117B6" w:rsidRDefault="00ED5CEE" w:rsidP="009340E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9340EF" w:rsidRPr="00673FF3" w14:paraId="61B5DE9C" w14:textId="77777777" w:rsidTr="00C96133">
        <w:tblPrEx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1A0D56" w14:textId="77777777" w:rsidR="009340EF" w:rsidRPr="00E117B6" w:rsidRDefault="009340EF" w:rsidP="00567452">
            <w:pPr>
              <w:rPr>
                <w:rFonts w:ascii="Arial" w:hAnsi="Arial" w:cs="Arial"/>
                <w:sz w:val="10"/>
                <w:szCs w:val="22"/>
              </w:rPr>
            </w:pPr>
          </w:p>
        </w:tc>
        <w:tc>
          <w:tcPr>
            <w:tcW w:w="7932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7E70AF" w14:textId="77777777" w:rsidR="009340EF" w:rsidRPr="00E117B6" w:rsidRDefault="00ED5CEE" w:rsidP="009340EF">
            <w:pPr>
              <w:rPr>
                <w:rFonts w:ascii="Arial" w:hAnsi="Arial" w:cs="Arial"/>
                <w:sz w:val="10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916F7B" w:rsidRPr="00673FF3" w14:paraId="7ABE6368" w14:textId="77777777" w:rsidTr="00C96133">
        <w:tblPrEx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10908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9FC3D" w14:textId="77777777" w:rsidR="00916F7B" w:rsidRPr="001E08D8" w:rsidRDefault="00916F7B" w:rsidP="001E08D8">
            <w:pPr>
              <w:rPr>
                <w:rFonts w:ascii="Arial" w:hAnsi="Arial" w:cs="Arial"/>
                <w:sz w:val="14"/>
                <w:szCs w:val="22"/>
              </w:rPr>
            </w:pPr>
            <w:r w:rsidRPr="001E08D8">
              <w:rPr>
                <w:rFonts w:ascii="Arial" w:hAnsi="Arial" w:cs="Arial"/>
                <w:b/>
                <w:sz w:val="22"/>
                <w:szCs w:val="22"/>
              </w:rPr>
              <w:t>Section III</w:t>
            </w:r>
            <w:r w:rsidR="001E08D8" w:rsidRPr="001E08D8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1E08D8">
              <w:rPr>
                <w:rFonts w:ascii="Arial" w:hAnsi="Arial" w:cs="Arial"/>
                <w:b/>
                <w:sz w:val="22"/>
                <w:szCs w:val="22"/>
              </w:rPr>
              <w:t>Evaluation of Respite Care</w:t>
            </w:r>
            <w:r w:rsidRPr="001E08D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08D8">
              <w:rPr>
                <w:rFonts w:ascii="Arial" w:hAnsi="Arial" w:cs="Arial"/>
                <w:i/>
                <w:sz w:val="22"/>
                <w:szCs w:val="22"/>
              </w:rPr>
              <w:t>(To be completed by resource parent)</w:t>
            </w:r>
          </w:p>
        </w:tc>
      </w:tr>
      <w:tr w:rsidR="001E08D8" w:rsidRPr="00673FF3" w14:paraId="3333751F" w14:textId="77777777" w:rsidTr="00C96133">
        <w:tblPrEx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544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89646" w14:textId="77777777" w:rsidR="001E08D8" w:rsidRPr="00745A94" w:rsidRDefault="00745A94" w:rsidP="000E1D05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745A94">
              <w:rPr>
                <w:rFonts w:ascii="Arial" w:hAnsi="Arial" w:cs="Arial"/>
                <w:b/>
                <w:sz w:val="22"/>
                <w:szCs w:val="22"/>
                <w:u w:val="single"/>
              </w:rPr>
              <w:t>The home was:</w:t>
            </w:r>
          </w:p>
        </w:tc>
        <w:tc>
          <w:tcPr>
            <w:tcW w:w="546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9E141" w14:textId="77777777" w:rsidR="001E08D8" w:rsidRPr="001E08D8" w:rsidRDefault="001E08D8" w:rsidP="00916F7B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1E08D8">
              <w:rPr>
                <w:rFonts w:ascii="Arial" w:hAnsi="Arial" w:cs="Arial"/>
                <w:b/>
                <w:sz w:val="22"/>
                <w:szCs w:val="22"/>
                <w:u w:val="single"/>
              </w:rPr>
              <w:t>The Caregiver was:</w:t>
            </w:r>
          </w:p>
        </w:tc>
      </w:tr>
      <w:tr w:rsidR="001E08D8" w:rsidRPr="00673FF3" w14:paraId="0803842B" w14:textId="77777777" w:rsidTr="00C96133">
        <w:tblPrEx>
          <w:tblLook w:val="04A0" w:firstRow="1" w:lastRow="0" w:firstColumn="1" w:lastColumn="0" w:noHBand="0" w:noVBand="1"/>
        </w:tblPrEx>
        <w:trPr>
          <w:trHeight w:val="288"/>
        </w:trPr>
        <w:tc>
          <w:tcPr>
            <w:tcW w:w="544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0FF80" w14:textId="77777777" w:rsidR="001E08D8" w:rsidRPr="00E117B6" w:rsidRDefault="00ED5CEE" w:rsidP="00D30C42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E08D8"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1E08D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E08D8" w:rsidRPr="00E117B6">
              <w:rPr>
                <w:rFonts w:ascii="Arial" w:hAnsi="Arial" w:cs="Arial"/>
                <w:sz w:val="22"/>
                <w:szCs w:val="22"/>
              </w:rPr>
              <w:t>Clean</w:t>
            </w:r>
            <w:r w:rsidR="00426589">
              <w:rPr>
                <w:rFonts w:ascii="Arial" w:hAnsi="Arial" w:cs="Arial"/>
                <w:sz w:val="22"/>
                <w:szCs w:val="22"/>
              </w:rPr>
              <w:t xml:space="preserve">      </w:t>
            </w:r>
          </w:p>
        </w:tc>
        <w:tc>
          <w:tcPr>
            <w:tcW w:w="546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F6B828" w14:textId="77777777" w:rsidR="001E08D8" w:rsidRPr="00673FF3" w:rsidRDefault="00ED5CEE" w:rsidP="007305F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E08D8"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1E08D8" w:rsidRPr="00673FF3">
              <w:rPr>
                <w:rFonts w:ascii="Arial" w:hAnsi="Arial" w:cs="Arial"/>
                <w:sz w:val="22"/>
                <w:szCs w:val="22"/>
              </w:rPr>
              <w:t xml:space="preserve"> Easily accessible</w:t>
            </w:r>
            <w:r w:rsidR="00426589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</w:tc>
      </w:tr>
      <w:tr w:rsidR="008A1E27" w:rsidRPr="00673FF3" w14:paraId="222FCE28" w14:textId="77777777" w:rsidTr="00707020">
        <w:tblPrEx>
          <w:tblLook w:val="04A0" w:firstRow="1" w:lastRow="0" w:firstColumn="1" w:lastColumn="0" w:noHBand="0" w:noVBand="1"/>
        </w:tblPrEx>
        <w:trPr>
          <w:trHeight w:val="254"/>
        </w:trPr>
        <w:tc>
          <w:tcPr>
            <w:tcW w:w="5441" w:type="dxa"/>
            <w:gridSpan w:val="11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09F20A7D" w14:textId="77777777" w:rsidR="008A1E27" w:rsidRDefault="008A1E27" w:rsidP="00E117B6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Child Friendly</w:t>
            </w:r>
          </w:p>
          <w:p w14:paraId="25891EF9" w14:textId="77777777" w:rsidR="008A1E27" w:rsidRDefault="008A1E27" w:rsidP="00E117B6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Safe</w:t>
            </w:r>
          </w:p>
          <w:p w14:paraId="18760DD3" w14:textId="77777777" w:rsidR="008A1E27" w:rsidRDefault="008A1E27" w:rsidP="00E117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Ample Space</w:t>
            </w:r>
          </w:p>
        </w:tc>
        <w:tc>
          <w:tcPr>
            <w:tcW w:w="546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FD298E" w14:textId="77777777" w:rsidR="008A1E27" w:rsidRPr="00673FF3" w:rsidRDefault="008A1E27" w:rsidP="00E117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Friendly/Attentive</w:t>
            </w:r>
          </w:p>
        </w:tc>
      </w:tr>
      <w:tr w:rsidR="008A1E27" w:rsidRPr="00673FF3" w14:paraId="411A3B74" w14:textId="77777777" w:rsidTr="00E12C53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5441" w:type="dxa"/>
            <w:gridSpan w:val="11"/>
            <w:vMerge/>
            <w:tcBorders>
              <w:left w:val="nil"/>
              <w:right w:val="nil"/>
            </w:tcBorders>
            <w:vAlign w:val="bottom"/>
          </w:tcPr>
          <w:p w14:paraId="1F049665" w14:textId="77777777" w:rsidR="008A1E27" w:rsidRPr="00673FF3" w:rsidRDefault="008A1E27" w:rsidP="00E117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0A6D92" w14:textId="77777777" w:rsidR="008A1E27" w:rsidRPr="00673FF3" w:rsidRDefault="008A1E27" w:rsidP="00E117B6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Cooperative</w:t>
            </w:r>
          </w:p>
        </w:tc>
      </w:tr>
      <w:tr w:rsidR="008A1E27" w:rsidRPr="00673FF3" w14:paraId="287D84E5" w14:textId="77777777" w:rsidTr="00DD37E0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5441" w:type="dxa"/>
            <w:gridSpan w:val="11"/>
            <w:vMerge/>
            <w:tcBorders>
              <w:left w:val="nil"/>
              <w:bottom w:val="nil"/>
              <w:right w:val="nil"/>
            </w:tcBorders>
            <w:vAlign w:val="bottom"/>
          </w:tcPr>
          <w:p w14:paraId="26679A92" w14:textId="77777777" w:rsidR="008A1E27" w:rsidRPr="00673FF3" w:rsidRDefault="008A1E27" w:rsidP="00E117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67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A1AD2D" w14:textId="77777777" w:rsidR="008A1E27" w:rsidRPr="00673FF3" w:rsidRDefault="008A1E27" w:rsidP="00E117B6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Organized</w:t>
            </w:r>
          </w:p>
        </w:tc>
      </w:tr>
      <w:tr w:rsidR="008A1E27" w:rsidRPr="00673FF3" w14:paraId="6B912ACB" w14:textId="77777777" w:rsidTr="00BA155C">
        <w:tblPrEx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5441" w:type="dxa"/>
            <w:gridSpan w:val="11"/>
            <w:tcBorders>
              <w:top w:val="nil"/>
              <w:left w:val="nil"/>
              <w:right w:val="nil"/>
            </w:tcBorders>
          </w:tcPr>
          <w:p w14:paraId="72600E3E" w14:textId="77777777" w:rsidR="008A1E27" w:rsidRPr="00673FF3" w:rsidRDefault="008A1E27" w:rsidP="008A1E27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Other, Explain: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467" w:type="dxa"/>
            <w:gridSpan w:val="16"/>
            <w:tcBorders>
              <w:top w:val="nil"/>
              <w:left w:val="nil"/>
              <w:right w:val="nil"/>
            </w:tcBorders>
          </w:tcPr>
          <w:p w14:paraId="6A0F648B" w14:textId="77777777" w:rsidR="008A1E27" w:rsidRPr="00673FF3" w:rsidRDefault="008A1E27" w:rsidP="008A1E2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FF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673FF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673FF3">
              <w:rPr>
                <w:rFonts w:ascii="Arial" w:hAnsi="Arial" w:cs="Arial"/>
                <w:sz w:val="22"/>
                <w:szCs w:val="22"/>
              </w:rPr>
              <w:t xml:space="preserve"> Other, Explain: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E08D8" w:rsidRPr="00673FF3" w14:paraId="23B66484" w14:textId="77777777" w:rsidTr="00A85632">
        <w:tblPrEx>
          <w:tblLook w:val="04A0" w:firstRow="1" w:lastRow="0" w:firstColumn="1" w:lastColumn="0" w:noHBand="0" w:noVBand="1"/>
        </w:tblPrEx>
        <w:trPr>
          <w:trHeight w:val="512"/>
        </w:trPr>
        <w:tc>
          <w:tcPr>
            <w:tcW w:w="10908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A914" w14:textId="77777777" w:rsidR="001E08D8" w:rsidRPr="00673FF3" w:rsidRDefault="001E08D8" w:rsidP="00E117B6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Please comment on the respite provider.  Your experience is valuable: (Attach additional sheets if necessary) </w:t>
            </w:r>
          </w:p>
          <w:p w14:paraId="621A3D81" w14:textId="77777777" w:rsidR="00A85632" w:rsidRPr="00A85632" w:rsidRDefault="00ED5CEE" w:rsidP="00E117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4" w:name="Text53"/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4"/>
          </w:p>
        </w:tc>
      </w:tr>
      <w:tr w:rsidR="001E08D8" w:rsidRPr="00673FF3" w14:paraId="6A9724C9" w14:textId="77777777" w:rsidTr="00A762EB">
        <w:tblPrEx>
          <w:tblLook w:val="04A0" w:firstRow="1" w:lastRow="0" w:firstColumn="1" w:lastColumn="0" w:noHBand="0" w:noVBand="1"/>
        </w:tblPrEx>
        <w:trPr>
          <w:gridBefore w:val="1"/>
          <w:wBefore w:w="18" w:type="dxa"/>
          <w:trHeight w:val="360"/>
        </w:trPr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AEFF3" w14:textId="77777777" w:rsidR="001E08D8" w:rsidRPr="00673FF3" w:rsidRDefault="001E08D8" w:rsidP="00E117B6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Resource Parent’s Worker: </w:t>
            </w:r>
          </w:p>
        </w:tc>
        <w:tc>
          <w:tcPr>
            <w:tcW w:w="7290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140882" w14:textId="77777777" w:rsidR="001E08D8" w:rsidRPr="00673FF3" w:rsidRDefault="00ED5CEE" w:rsidP="00E117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E08D8" w:rsidRPr="00673FF3" w14:paraId="0744333D" w14:textId="77777777" w:rsidTr="00A762EB">
        <w:tblPrEx>
          <w:tblLook w:val="04A0" w:firstRow="1" w:lastRow="0" w:firstColumn="1" w:lastColumn="0" w:noHBand="0" w:noVBand="1"/>
        </w:tblPrEx>
        <w:trPr>
          <w:gridBefore w:val="1"/>
          <w:wBefore w:w="18" w:type="dxa"/>
          <w:trHeight w:val="360"/>
        </w:trPr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6B30C0" w14:textId="77777777" w:rsidR="001E08D8" w:rsidRPr="00673FF3" w:rsidRDefault="001E08D8" w:rsidP="009340EF">
            <w:pPr>
              <w:rPr>
                <w:rFonts w:ascii="Arial" w:hAnsi="Arial" w:cs="Arial"/>
                <w:sz w:val="22"/>
                <w:szCs w:val="22"/>
              </w:rPr>
            </w:pPr>
            <w:r w:rsidRPr="00673FF3">
              <w:rPr>
                <w:rFonts w:ascii="Arial" w:hAnsi="Arial" w:cs="Arial"/>
                <w:sz w:val="22"/>
                <w:szCs w:val="22"/>
              </w:rPr>
              <w:t xml:space="preserve">Office Address of Worker: </w:t>
            </w:r>
          </w:p>
        </w:tc>
        <w:tc>
          <w:tcPr>
            <w:tcW w:w="729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23A07A7" w14:textId="77777777" w:rsidR="001E08D8" w:rsidRPr="00673FF3" w:rsidRDefault="00ED5CEE" w:rsidP="009340EF">
            <w:pPr>
              <w:rPr>
                <w:rFonts w:ascii="Arial" w:hAnsi="Arial" w:cs="Arial"/>
                <w:sz w:val="22"/>
                <w:szCs w:val="22"/>
                <w:bdr w:val="single" w:sz="4" w:space="0" w:color="auto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E08D8" w:rsidRPr="00673FF3" w14:paraId="7939B925" w14:textId="77777777" w:rsidTr="00A762EB">
        <w:tblPrEx>
          <w:tblLook w:val="04A0" w:firstRow="1" w:lastRow="0" w:firstColumn="1" w:lastColumn="0" w:noHBand="0" w:noVBand="1"/>
        </w:tblPrEx>
        <w:trPr>
          <w:gridBefore w:val="1"/>
          <w:wBefore w:w="18" w:type="dxa"/>
          <w:trHeight w:val="360"/>
        </w:trPr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6E6D06" w14:textId="77777777" w:rsidR="001E08D8" w:rsidRPr="00673FF3" w:rsidRDefault="001E08D8" w:rsidP="009340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0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D59630D" w14:textId="77777777" w:rsidR="001E08D8" w:rsidRPr="00673FF3" w:rsidRDefault="00ED5CEE" w:rsidP="009340E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30C42" w:rsidRPr="00673FF3" w14:paraId="7A59E118" w14:textId="77777777" w:rsidTr="007305FB">
        <w:tblPrEx>
          <w:tblLook w:val="04A0" w:firstRow="1" w:lastRow="0" w:firstColumn="1" w:lastColumn="0" w:noHBand="0" w:noVBand="1"/>
        </w:tblPrEx>
        <w:trPr>
          <w:gridBefore w:val="1"/>
          <w:wBefore w:w="18" w:type="dxa"/>
          <w:trHeight w:val="116"/>
        </w:trPr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80AEF6" w14:textId="77777777" w:rsidR="00D30C42" w:rsidRPr="00673FF3" w:rsidRDefault="00D30C42" w:rsidP="009340E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90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1C4EA37" w14:textId="77777777" w:rsidR="00D30C42" w:rsidRDefault="00D30C42" w:rsidP="009340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08D8" w:rsidRPr="00673FF3" w14:paraId="45C4653A" w14:textId="77777777" w:rsidTr="00A762EB">
        <w:tblPrEx>
          <w:tblLook w:val="04A0" w:firstRow="1" w:lastRow="0" w:firstColumn="1" w:lastColumn="0" w:noHBand="0" w:noVBand="1"/>
        </w:tblPrEx>
        <w:trPr>
          <w:gridBefore w:val="1"/>
          <w:wBefore w:w="18" w:type="dxa"/>
          <w:trHeight w:val="432"/>
        </w:trPr>
        <w:tc>
          <w:tcPr>
            <w:tcW w:w="38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1D60DC" w14:textId="77777777" w:rsidR="001E08D8" w:rsidRPr="001E08D8" w:rsidRDefault="001E08D8" w:rsidP="00F326C6">
            <w:pPr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319D487" w14:textId="77777777" w:rsidR="001E08D8" w:rsidRPr="00673FF3" w:rsidRDefault="001E08D8" w:rsidP="00F32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FB1B82" w14:textId="77777777" w:rsidR="001E08D8" w:rsidRPr="00673FF3" w:rsidRDefault="00ED5CEE" w:rsidP="00B669A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B033F" w14:textId="77777777" w:rsidR="001E08D8" w:rsidRPr="00673FF3" w:rsidRDefault="001E08D8" w:rsidP="00B669A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986A7F" w14:textId="77777777" w:rsidR="001E08D8" w:rsidRPr="00673FF3" w:rsidRDefault="001E08D8" w:rsidP="00B669A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3A4A94" w14:textId="77777777" w:rsidR="001E08D8" w:rsidRPr="00673FF3" w:rsidRDefault="001E08D8" w:rsidP="00B669A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4BCB56" w14:textId="77777777" w:rsidR="001E08D8" w:rsidRPr="00673FF3" w:rsidRDefault="00ED5CEE" w:rsidP="00B669A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669A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669A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E08D8" w:rsidRPr="00673FF3" w14:paraId="4183C5EE" w14:textId="77777777" w:rsidTr="008A1E27">
        <w:tblPrEx>
          <w:tblLook w:val="04A0" w:firstRow="1" w:lastRow="0" w:firstColumn="1" w:lastColumn="0" w:noHBand="0" w:noVBand="1"/>
        </w:tblPrEx>
        <w:trPr>
          <w:gridBefore w:val="1"/>
          <w:wBefore w:w="18" w:type="dxa"/>
          <w:trHeight w:val="127"/>
        </w:trPr>
        <w:tc>
          <w:tcPr>
            <w:tcW w:w="387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6C4ABF" w14:textId="77777777" w:rsidR="001E08D8" w:rsidRPr="008A1E27" w:rsidRDefault="001E08D8" w:rsidP="001E08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A1E27">
              <w:rPr>
                <w:rFonts w:ascii="Arial" w:hAnsi="Arial" w:cs="Arial"/>
                <w:sz w:val="20"/>
                <w:szCs w:val="22"/>
              </w:rPr>
              <w:t>Signature of Resource Parent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77C51B6" w14:textId="77777777" w:rsidR="001E08D8" w:rsidRPr="008A1E27" w:rsidRDefault="001E08D8" w:rsidP="001E08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57822C" w14:textId="77777777" w:rsidR="001E08D8" w:rsidRPr="008A1E27" w:rsidRDefault="001E08D8" w:rsidP="001E08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A1E27">
              <w:rPr>
                <w:rFonts w:ascii="Arial" w:hAnsi="Arial" w:cs="Arial"/>
                <w:sz w:val="20"/>
                <w:szCs w:val="22"/>
              </w:rPr>
              <w:t>Date</w:t>
            </w: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29774C" w14:textId="77777777" w:rsidR="001E08D8" w:rsidRPr="008A1E27" w:rsidRDefault="001E08D8" w:rsidP="001E08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960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D289FC" w14:textId="77777777" w:rsidR="001E08D8" w:rsidRPr="008A1E27" w:rsidRDefault="001E08D8" w:rsidP="001E08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A1E27">
              <w:rPr>
                <w:rFonts w:ascii="Arial" w:hAnsi="Arial" w:cs="Arial"/>
                <w:sz w:val="20"/>
                <w:szCs w:val="22"/>
              </w:rPr>
              <w:t>Signature of Respite Provider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0044730" w14:textId="77777777" w:rsidR="001E08D8" w:rsidRPr="008A1E27" w:rsidRDefault="001E08D8" w:rsidP="001E08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2BD095" w14:textId="77777777" w:rsidR="001E08D8" w:rsidRPr="008A1E27" w:rsidRDefault="001E08D8" w:rsidP="001E08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A1E27">
              <w:rPr>
                <w:rFonts w:ascii="Arial" w:hAnsi="Arial" w:cs="Arial"/>
                <w:sz w:val="20"/>
                <w:szCs w:val="22"/>
              </w:rPr>
              <w:t>Date</w:t>
            </w:r>
          </w:p>
          <w:p w14:paraId="3EEDBD4B" w14:textId="77777777" w:rsidR="00426589" w:rsidRPr="008A1E27" w:rsidRDefault="00426589" w:rsidP="001E08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774D1393" w14:textId="77777777" w:rsidR="00567452" w:rsidRPr="00A762EB" w:rsidRDefault="00567452" w:rsidP="00962BE3">
      <w:pPr>
        <w:rPr>
          <w:rFonts w:ascii="Arial" w:hAnsi="Arial" w:cs="Arial"/>
          <w:sz w:val="6"/>
          <w:szCs w:val="22"/>
        </w:rPr>
      </w:pPr>
    </w:p>
    <w:sectPr w:rsidR="00567452" w:rsidRPr="00A762EB" w:rsidSect="00F04FC0">
      <w:footerReference w:type="default" r:id="rId8"/>
      <w:pgSz w:w="12240" w:h="15840"/>
      <w:pgMar w:top="720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5D620" w14:textId="77777777" w:rsidR="00CE12CC" w:rsidRDefault="00CE12CC">
      <w:r>
        <w:separator/>
      </w:r>
    </w:p>
  </w:endnote>
  <w:endnote w:type="continuationSeparator" w:id="0">
    <w:p w14:paraId="1430BC0C" w14:textId="77777777" w:rsidR="00CE12CC" w:rsidRDefault="00CE1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62A25" w14:textId="77777777" w:rsidR="00317243" w:rsidRPr="00317243" w:rsidRDefault="00317243" w:rsidP="00317243">
    <w:pPr>
      <w:jc w:val="center"/>
      <w:rPr>
        <w:rFonts w:ascii="Arial" w:hAnsi="Arial" w:cs="Arial"/>
        <w:sz w:val="16"/>
        <w:szCs w:val="16"/>
      </w:rPr>
    </w:pPr>
    <w:r w:rsidRPr="00317243">
      <w:rPr>
        <w:rFonts w:ascii="Arial" w:hAnsi="Arial" w:cs="Arial"/>
        <w:sz w:val="16"/>
        <w:szCs w:val="16"/>
      </w:rPr>
      <w:t xml:space="preserve">If you are a Veteran in the state of Missouri and are interested in learning more about benefits and resources available to you and your dependents, visit </w:t>
    </w:r>
    <w:hyperlink r:id="rId1" w:tgtFrame="_blank" w:history="1">
      <w:r w:rsidRPr="00317243">
        <w:rPr>
          <w:rStyle w:val="Hyperlink"/>
          <w:rFonts w:ascii="Arial" w:hAnsi="Arial" w:cs="Arial"/>
          <w:sz w:val="16"/>
          <w:szCs w:val="16"/>
        </w:rPr>
        <w:t>https://mvc.dps.mo.gov/MoVeteransInformation/Survey/DSS</w:t>
      </w:r>
    </w:hyperlink>
    <w:r w:rsidRPr="00317243">
      <w:rPr>
        <w:rFonts w:ascii="Arial" w:hAnsi="Arial" w:cs="Arial"/>
        <w:sz w:val="16"/>
        <w:szCs w:val="16"/>
      </w:rPr>
      <w:t>.</w:t>
    </w:r>
  </w:p>
  <w:p w14:paraId="518A37CF" w14:textId="73CFA9F4" w:rsidR="009570E8" w:rsidRPr="008A1E27" w:rsidRDefault="00A85632" w:rsidP="00D669A5">
    <w:pPr>
      <w:pStyle w:val="Footer"/>
      <w:jc w:val="right"/>
      <w:rPr>
        <w:rFonts w:ascii="Arial" w:hAnsi="Arial" w:cs="Arial"/>
        <w:sz w:val="16"/>
      </w:rPr>
    </w:pPr>
    <w:r w:rsidRPr="008A1E27">
      <w:rPr>
        <w:rFonts w:ascii="Arial" w:hAnsi="Arial" w:cs="Arial"/>
        <w:sz w:val="16"/>
      </w:rPr>
      <w:t>C</w:t>
    </w:r>
    <w:r w:rsidR="00C96133" w:rsidRPr="008A1E27">
      <w:rPr>
        <w:rFonts w:ascii="Arial" w:hAnsi="Arial" w:cs="Arial"/>
        <w:sz w:val="16"/>
      </w:rPr>
      <w:t>D-111(</w:t>
    </w:r>
    <w:r w:rsidR="00F04FC0">
      <w:rPr>
        <w:rFonts w:ascii="Arial" w:hAnsi="Arial" w:cs="Arial"/>
        <w:sz w:val="16"/>
      </w:rPr>
      <w:t>6/2025</w:t>
    </w:r>
    <w:r w:rsidR="009570E8" w:rsidRPr="008A1E27">
      <w:rPr>
        <w:rFonts w:ascii="Arial" w:hAnsi="Arial" w:cs="Arial"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D4688" w14:textId="77777777" w:rsidR="00CE12CC" w:rsidRDefault="00CE12CC">
      <w:r>
        <w:separator/>
      </w:r>
    </w:p>
  </w:footnote>
  <w:footnote w:type="continuationSeparator" w:id="0">
    <w:p w14:paraId="51173069" w14:textId="77777777" w:rsidR="00CE12CC" w:rsidRDefault="00CE12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1B48"/>
    <w:multiLevelType w:val="hybridMultilevel"/>
    <w:tmpl w:val="A96618D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9250D67"/>
    <w:multiLevelType w:val="hybridMultilevel"/>
    <w:tmpl w:val="C318E2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042297">
    <w:abstractNumId w:val="1"/>
  </w:num>
  <w:num w:numId="2" w16cid:durableId="461777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Q95vcIXMkBiuyHyt7WlERMq8j5eeQr36jSNpaKr9hpBsu2YDtuWBgMwBB8oRJ8KeN4yU3FKJjY5CNszte5xBQ==" w:salt="SN7OBVxkPARGOZ/qnyDQg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5A2"/>
    <w:rsid w:val="000131AE"/>
    <w:rsid w:val="00037146"/>
    <w:rsid w:val="000736EC"/>
    <w:rsid w:val="0008353A"/>
    <w:rsid w:val="000C15A2"/>
    <w:rsid w:val="000D4E8E"/>
    <w:rsid w:val="00101EF8"/>
    <w:rsid w:val="00115D10"/>
    <w:rsid w:val="001242E1"/>
    <w:rsid w:val="0013317D"/>
    <w:rsid w:val="00150532"/>
    <w:rsid w:val="001558A8"/>
    <w:rsid w:val="001717B0"/>
    <w:rsid w:val="00172FAC"/>
    <w:rsid w:val="00194276"/>
    <w:rsid w:val="001B10F4"/>
    <w:rsid w:val="001C2F71"/>
    <w:rsid w:val="001E08D8"/>
    <w:rsid w:val="001E7A95"/>
    <w:rsid w:val="00203C14"/>
    <w:rsid w:val="002864EE"/>
    <w:rsid w:val="002932D3"/>
    <w:rsid w:val="00317243"/>
    <w:rsid w:val="00331A54"/>
    <w:rsid w:val="00342B71"/>
    <w:rsid w:val="003472A2"/>
    <w:rsid w:val="00370A2D"/>
    <w:rsid w:val="0038347A"/>
    <w:rsid w:val="00385CDF"/>
    <w:rsid w:val="003D2B35"/>
    <w:rsid w:val="003E7214"/>
    <w:rsid w:val="00425D7F"/>
    <w:rsid w:val="00426589"/>
    <w:rsid w:val="0042797E"/>
    <w:rsid w:val="0043113E"/>
    <w:rsid w:val="00441087"/>
    <w:rsid w:val="00482163"/>
    <w:rsid w:val="004948D5"/>
    <w:rsid w:val="00540C3F"/>
    <w:rsid w:val="00567452"/>
    <w:rsid w:val="005745E6"/>
    <w:rsid w:val="00583848"/>
    <w:rsid w:val="005B2636"/>
    <w:rsid w:val="005E4094"/>
    <w:rsid w:val="0062322F"/>
    <w:rsid w:val="00637870"/>
    <w:rsid w:val="006433BA"/>
    <w:rsid w:val="00653BFE"/>
    <w:rsid w:val="00673FF3"/>
    <w:rsid w:val="006848D8"/>
    <w:rsid w:val="00685B9F"/>
    <w:rsid w:val="006C35C1"/>
    <w:rsid w:val="006D29AB"/>
    <w:rsid w:val="006E7533"/>
    <w:rsid w:val="00707EF3"/>
    <w:rsid w:val="00726396"/>
    <w:rsid w:val="0073010C"/>
    <w:rsid w:val="007305FB"/>
    <w:rsid w:val="00745A94"/>
    <w:rsid w:val="00774650"/>
    <w:rsid w:val="007C7E95"/>
    <w:rsid w:val="00803BDB"/>
    <w:rsid w:val="00812B10"/>
    <w:rsid w:val="008465C7"/>
    <w:rsid w:val="008A1E27"/>
    <w:rsid w:val="008D3D7B"/>
    <w:rsid w:val="00916F7B"/>
    <w:rsid w:val="009340EF"/>
    <w:rsid w:val="00936E62"/>
    <w:rsid w:val="00950012"/>
    <w:rsid w:val="009570E8"/>
    <w:rsid w:val="00962BE3"/>
    <w:rsid w:val="00990D0B"/>
    <w:rsid w:val="009A79B9"/>
    <w:rsid w:val="009C2D5B"/>
    <w:rsid w:val="009F1937"/>
    <w:rsid w:val="00A46D34"/>
    <w:rsid w:val="00A46F3E"/>
    <w:rsid w:val="00A64DC9"/>
    <w:rsid w:val="00A67570"/>
    <w:rsid w:val="00A762EB"/>
    <w:rsid w:val="00A85632"/>
    <w:rsid w:val="00AD5D78"/>
    <w:rsid w:val="00B317D0"/>
    <w:rsid w:val="00B57E18"/>
    <w:rsid w:val="00B669A8"/>
    <w:rsid w:val="00BA155C"/>
    <w:rsid w:val="00BD6C8A"/>
    <w:rsid w:val="00BF57B7"/>
    <w:rsid w:val="00C96133"/>
    <w:rsid w:val="00CE12CC"/>
    <w:rsid w:val="00D30C42"/>
    <w:rsid w:val="00D669A5"/>
    <w:rsid w:val="00D77451"/>
    <w:rsid w:val="00DD593D"/>
    <w:rsid w:val="00E00E3F"/>
    <w:rsid w:val="00E117B6"/>
    <w:rsid w:val="00E401EE"/>
    <w:rsid w:val="00ED5CEE"/>
    <w:rsid w:val="00EF5D20"/>
    <w:rsid w:val="00F04FC0"/>
    <w:rsid w:val="00F326C6"/>
    <w:rsid w:val="00FB27E5"/>
    <w:rsid w:val="00FD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E7D1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745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57E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7E1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3E72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semiHidden/>
    <w:unhideWhenUsed/>
    <w:rsid w:val="003172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urldefense.com/v3/__https:/links-1.govdelivery.com/CL0/https:*2F*2Fmvc.dps.mo.gov*2FMoVeteransInformation*2FSurvey*2FDSS/1/01000193218a84d0-8f198a3b-c422-4f00-8742-000348342f9e-000000/fec4DKiy5orO1fZfF_kT5FUoneXJe0utfDBEVH0TDeU=379__;JSUlJSU!!EErPFA7f--AJOw!CWnF7jPI_CIrBk9YG0heJ87akjNcW2Ie1zvraoFh8tnzaGcGLAbvBbhVQO6210Frx99RsLGhw_3RyAph9WRtC5juzBRpNwWTdl5viy_Khiky$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cd111</Template>
  <TotalTime>0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Respite Provider Evaluation / Payment Invoice</vt:lpstr>
    </vt:vector>
  </TitlesOfParts>
  <Company>Missouri Department of Social Services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Respite Provider Evaluation / Payment Invoice</dc:title>
  <dc:subject>Respite Care</dc:subject>
  <dc:creator>Worley, Jacob</dc:creator>
  <cp:lastModifiedBy>Prenger, Seth</cp:lastModifiedBy>
  <cp:revision>2</cp:revision>
  <cp:lastPrinted>2015-08-14T15:44:00Z</cp:lastPrinted>
  <dcterms:created xsi:type="dcterms:W3CDTF">2025-06-17T18:20:00Z</dcterms:created>
  <dcterms:modified xsi:type="dcterms:W3CDTF">2025-06-17T18:20:00Z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