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3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"/>
        <w:gridCol w:w="720"/>
        <w:gridCol w:w="4140"/>
        <w:gridCol w:w="270"/>
        <w:gridCol w:w="990"/>
        <w:gridCol w:w="3510"/>
        <w:gridCol w:w="450"/>
      </w:tblGrid>
      <w:tr w:rsidR="003B1F1E" w:rsidRPr="00803633" w:rsidTr="004D016E">
        <w:trPr>
          <w:trHeight w:val="864"/>
        </w:trPr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0159" w:rsidRPr="00803633" w:rsidRDefault="00BE174F" w:rsidP="00C94ECB">
            <w:pPr>
              <w:jc w:val="center"/>
              <w:rPr>
                <w:sz w:val="22"/>
                <w:szCs w:val="22"/>
              </w:rPr>
            </w:pPr>
            <w:r w:rsidRPr="00803633">
              <w:rPr>
                <w:noProof/>
                <w:sz w:val="22"/>
                <w:szCs w:val="22"/>
              </w:rPr>
              <w:drawing>
                <wp:inline distT="0" distB="0" distL="0" distR="0">
                  <wp:extent cx="549774" cy="526212"/>
                  <wp:effectExtent l="19050" t="0" r="2676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619" cy="5260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0159" w:rsidRPr="004D016E" w:rsidRDefault="00460159" w:rsidP="005B5659">
            <w:pPr>
              <w:rPr>
                <w:sz w:val="20"/>
                <w:szCs w:val="22"/>
              </w:rPr>
            </w:pPr>
            <w:r w:rsidRPr="004D016E">
              <w:rPr>
                <w:sz w:val="20"/>
                <w:szCs w:val="22"/>
              </w:rPr>
              <w:t>MISSOURI DEPARTMENT OF SOCIAL SERVICES</w:t>
            </w:r>
          </w:p>
          <w:p w:rsidR="00460159" w:rsidRPr="004D016E" w:rsidRDefault="00D61034" w:rsidP="005B5659">
            <w:pPr>
              <w:rPr>
                <w:sz w:val="20"/>
                <w:szCs w:val="22"/>
              </w:rPr>
            </w:pPr>
            <w:r w:rsidRPr="004D016E">
              <w:rPr>
                <w:sz w:val="20"/>
                <w:szCs w:val="22"/>
              </w:rPr>
              <w:t>CHILDREN’S DIVISION</w:t>
            </w:r>
          </w:p>
          <w:p w:rsidR="00460159" w:rsidRPr="004D016E" w:rsidRDefault="00F37804" w:rsidP="00402F16">
            <w:pPr>
              <w:rPr>
                <w:sz w:val="20"/>
                <w:szCs w:val="22"/>
              </w:rPr>
            </w:pPr>
            <w:r w:rsidRPr="004D016E">
              <w:rPr>
                <w:b/>
                <w:sz w:val="20"/>
                <w:szCs w:val="22"/>
              </w:rPr>
              <w:t>Critical Event Case Review</w:t>
            </w:r>
            <w:r w:rsidR="000B7A50" w:rsidRPr="004D016E">
              <w:rPr>
                <w:b/>
                <w:sz w:val="20"/>
                <w:szCs w:val="22"/>
              </w:rPr>
              <w:t xml:space="preserve"> – Open AC</w:t>
            </w:r>
            <w:r w:rsidRPr="004D016E">
              <w:rPr>
                <w:b/>
                <w:sz w:val="20"/>
                <w:szCs w:val="22"/>
              </w:rPr>
              <w:t xml:space="preserve">   </w:t>
            </w:r>
          </w:p>
        </w:tc>
      </w:tr>
      <w:tr w:rsidR="000B7A50" w:rsidRPr="00803633" w:rsidTr="004D016E">
        <w:trPr>
          <w:trHeight w:val="36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7A50" w:rsidRPr="00803633" w:rsidRDefault="000B7A50" w:rsidP="009E32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7A50" w:rsidRPr="004D016E" w:rsidRDefault="00431921" w:rsidP="009E32F6">
            <w:pPr>
              <w:rPr>
                <w:sz w:val="20"/>
                <w:szCs w:val="20"/>
              </w:rPr>
            </w:pPr>
            <w:r w:rsidRPr="004D016E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0B7A50" w:rsidRPr="004D016E">
              <w:rPr>
                <w:sz w:val="20"/>
                <w:szCs w:val="20"/>
              </w:rPr>
              <w:instrText xml:space="preserve"> FORMTEXT </w:instrText>
            </w:r>
            <w:r w:rsidRPr="004D016E">
              <w:rPr>
                <w:sz w:val="20"/>
                <w:szCs w:val="20"/>
              </w:rPr>
            </w:r>
            <w:r w:rsidRPr="004D016E">
              <w:rPr>
                <w:sz w:val="20"/>
                <w:szCs w:val="20"/>
              </w:rPr>
              <w:fldChar w:fldCharType="separate"/>
            </w:r>
            <w:r w:rsidR="000B7A50" w:rsidRPr="004D016E">
              <w:rPr>
                <w:noProof/>
                <w:sz w:val="20"/>
                <w:szCs w:val="20"/>
              </w:rPr>
              <w:t> </w:t>
            </w:r>
            <w:r w:rsidR="000B7A50" w:rsidRPr="004D016E">
              <w:rPr>
                <w:noProof/>
                <w:sz w:val="20"/>
                <w:szCs w:val="20"/>
              </w:rPr>
              <w:t> </w:t>
            </w:r>
            <w:r w:rsidR="000B7A50" w:rsidRPr="004D016E">
              <w:rPr>
                <w:noProof/>
                <w:sz w:val="20"/>
                <w:szCs w:val="20"/>
              </w:rPr>
              <w:t> </w:t>
            </w:r>
            <w:r w:rsidR="000B7A50" w:rsidRPr="004D016E">
              <w:rPr>
                <w:noProof/>
                <w:sz w:val="20"/>
                <w:szCs w:val="20"/>
              </w:rPr>
              <w:t> </w:t>
            </w:r>
            <w:r w:rsidR="000B7A50" w:rsidRPr="004D016E">
              <w:rPr>
                <w:noProof/>
                <w:sz w:val="20"/>
                <w:szCs w:val="20"/>
              </w:rPr>
              <w:t> </w:t>
            </w:r>
            <w:r w:rsidRPr="004D016E">
              <w:rPr>
                <w:sz w:val="20"/>
                <w:szCs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7A50" w:rsidRPr="004D016E" w:rsidRDefault="000B7A50" w:rsidP="009E32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7A50" w:rsidRPr="004D016E" w:rsidRDefault="00431921" w:rsidP="009E32F6">
            <w:pPr>
              <w:rPr>
                <w:sz w:val="20"/>
                <w:szCs w:val="20"/>
              </w:rPr>
            </w:pPr>
            <w:r w:rsidRPr="004D016E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0B7A50" w:rsidRPr="004D016E">
              <w:rPr>
                <w:sz w:val="20"/>
                <w:szCs w:val="20"/>
              </w:rPr>
              <w:instrText xml:space="preserve"> FORMTEXT </w:instrText>
            </w:r>
            <w:r w:rsidRPr="004D016E">
              <w:rPr>
                <w:sz w:val="20"/>
                <w:szCs w:val="20"/>
              </w:rPr>
            </w:r>
            <w:r w:rsidRPr="004D016E">
              <w:rPr>
                <w:sz w:val="20"/>
                <w:szCs w:val="20"/>
              </w:rPr>
              <w:fldChar w:fldCharType="separate"/>
            </w:r>
            <w:r w:rsidR="000B7A50" w:rsidRPr="004D016E">
              <w:rPr>
                <w:noProof/>
                <w:sz w:val="20"/>
                <w:szCs w:val="20"/>
              </w:rPr>
              <w:t> </w:t>
            </w:r>
            <w:r w:rsidR="000B7A50" w:rsidRPr="004D016E">
              <w:rPr>
                <w:noProof/>
                <w:sz w:val="20"/>
                <w:szCs w:val="20"/>
              </w:rPr>
              <w:t> </w:t>
            </w:r>
            <w:r w:rsidR="000B7A50" w:rsidRPr="004D016E">
              <w:rPr>
                <w:noProof/>
                <w:sz w:val="20"/>
                <w:szCs w:val="20"/>
              </w:rPr>
              <w:t> </w:t>
            </w:r>
            <w:r w:rsidR="000B7A50" w:rsidRPr="004D016E">
              <w:rPr>
                <w:noProof/>
                <w:sz w:val="20"/>
                <w:szCs w:val="20"/>
              </w:rPr>
              <w:t> </w:t>
            </w:r>
            <w:r w:rsidR="000B7A50" w:rsidRPr="004D016E">
              <w:rPr>
                <w:noProof/>
                <w:sz w:val="20"/>
                <w:szCs w:val="20"/>
              </w:rPr>
              <w:t> </w:t>
            </w:r>
            <w:r w:rsidRPr="004D016E">
              <w:rPr>
                <w:sz w:val="20"/>
                <w:szCs w:val="20"/>
              </w:rPr>
              <w:fldChar w:fldCharType="end"/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7A50" w:rsidRPr="004D016E" w:rsidRDefault="000B7A50" w:rsidP="009E32F6">
            <w:pPr>
              <w:jc w:val="center"/>
              <w:rPr>
                <w:sz w:val="20"/>
                <w:szCs w:val="20"/>
              </w:rPr>
            </w:pPr>
          </w:p>
        </w:tc>
      </w:tr>
      <w:tr w:rsidR="000B7A50" w:rsidRPr="00803633" w:rsidTr="00D077D3">
        <w:trPr>
          <w:trHeight w:val="144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B7A50" w:rsidRPr="00803633" w:rsidRDefault="000B7A50" w:rsidP="009E32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B7A50" w:rsidRPr="004D016E" w:rsidRDefault="000B7A50" w:rsidP="009E32F6">
            <w:pPr>
              <w:jc w:val="center"/>
              <w:rPr>
                <w:b/>
                <w:sz w:val="20"/>
                <w:szCs w:val="20"/>
              </w:rPr>
            </w:pPr>
            <w:r w:rsidRPr="004D016E">
              <w:rPr>
                <w:b/>
                <w:sz w:val="20"/>
                <w:szCs w:val="20"/>
              </w:rPr>
              <w:t>Name of Child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B7A50" w:rsidRPr="004D016E" w:rsidRDefault="000B7A50" w:rsidP="009E32F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00" w:type="dxa"/>
            <w:gridSpan w:val="2"/>
            <w:tcBorders>
              <w:left w:val="nil"/>
              <w:bottom w:val="nil"/>
              <w:right w:val="nil"/>
            </w:tcBorders>
          </w:tcPr>
          <w:p w:rsidR="000B7A50" w:rsidRPr="004D016E" w:rsidRDefault="000B7A50" w:rsidP="009E32F6">
            <w:pPr>
              <w:jc w:val="center"/>
              <w:rPr>
                <w:b/>
                <w:sz w:val="20"/>
                <w:szCs w:val="20"/>
              </w:rPr>
            </w:pPr>
            <w:r w:rsidRPr="004D016E">
              <w:rPr>
                <w:b/>
                <w:sz w:val="20"/>
                <w:szCs w:val="20"/>
              </w:rPr>
              <w:t>Case Family Name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B7A50" w:rsidRPr="004D016E" w:rsidRDefault="000B7A50" w:rsidP="009E32F6">
            <w:pPr>
              <w:jc w:val="center"/>
              <w:rPr>
                <w:sz w:val="20"/>
                <w:szCs w:val="20"/>
              </w:rPr>
            </w:pPr>
          </w:p>
        </w:tc>
      </w:tr>
      <w:tr w:rsidR="000B7A50" w:rsidRPr="00803633" w:rsidTr="00D077D3">
        <w:trPr>
          <w:trHeight w:val="36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7A50" w:rsidRPr="00803633" w:rsidRDefault="000B7A50" w:rsidP="009E32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7A50" w:rsidRPr="004D016E" w:rsidRDefault="00431921" w:rsidP="009E32F6">
            <w:pPr>
              <w:rPr>
                <w:sz w:val="20"/>
                <w:szCs w:val="20"/>
              </w:rPr>
            </w:pPr>
            <w:r w:rsidRPr="004D016E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0B7A50" w:rsidRPr="004D016E">
              <w:rPr>
                <w:sz w:val="20"/>
                <w:szCs w:val="20"/>
              </w:rPr>
              <w:instrText xml:space="preserve"> FORMTEXT </w:instrText>
            </w:r>
            <w:r w:rsidRPr="004D016E">
              <w:rPr>
                <w:sz w:val="20"/>
                <w:szCs w:val="20"/>
              </w:rPr>
            </w:r>
            <w:r w:rsidRPr="004D016E">
              <w:rPr>
                <w:sz w:val="20"/>
                <w:szCs w:val="20"/>
              </w:rPr>
              <w:fldChar w:fldCharType="separate"/>
            </w:r>
            <w:r w:rsidR="000B7A50" w:rsidRPr="004D016E">
              <w:rPr>
                <w:noProof/>
                <w:sz w:val="20"/>
                <w:szCs w:val="20"/>
              </w:rPr>
              <w:t> </w:t>
            </w:r>
            <w:r w:rsidR="000B7A50" w:rsidRPr="004D016E">
              <w:rPr>
                <w:noProof/>
                <w:sz w:val="20"/>
                <w:szCs w:val="20"/>
              </w:rPr>
              <w:t> </w:t>
            </w:r>
            <w:r w:rsidR="000B7A50" w:rsidRPr="004D016E">
              <w:rPr>
                <w:noProof/>
                <w:sz w:val="20"/>
                <w:szCs w:val="20"/>
              </w:rPr>
              <w:t> </w:t>
            </w:r>
            <w:r w:rsidR="000B7A50" w:rsidRPr="004D016E">
              <w:rPr>
                <w:noProof/>
                <w:sz w:val="20"/>
                <w:szCs w:val="20"/>
              </w:rPr>
              <w:t> </w:t>
            </w:r>
            <w:r w:rsidR="000B7A50" w:rsidRPr="004D016E">
              <w:rPr>
                <w:noProof/>
                <w:sz w:val="20"/>
                <w:szCs w:val="20"/>
              </w:rPr>
              <w:t> </w:t>
            </w:r>
            <w:r w:rsidRPr="004D016E">
              <w:rPr>
                <w:sz w:val="20"/>
                <w:szCs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7A50" w:rsidRPr="004D016E" w:rsidRDefault="000B7A50" w:rsidP="009E32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7A50" w:rsidRPr="004D016E" w:rsidRDefault="00431921" w:rsidP="009E32F6">
            <w:pPr>
              <w:rPr>
                <w:sz w:val="20"/>
                <w:szCs w:val="20"/>
              </w:rPr>
            </w:pPr>
            <w:r w:rsidRPr="004D016E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5748F9" w:rsidRPr="004D016E">
              <w:rPr>
                <w:sz w:val="20"/>
                <w:szCs w:val="20"/>
              </w:rPr>
              <w:instrText xml:space="preserve"> FORMTEXT </w:instrText>
            </w:r>
            <w:r w:rsidRPr="004D016E">
              <w:rPr>
                <w:sz w:val="20"/>
                <w:szCs w:val="20"/>
              </w:rPr>
            </w:r>
            <w:r w:rsidRPr="004D016E">
              <w:rPr>
                <w:sz w:val="20"/>
                <w:szCs w:val="20"/>
              </w:rPr>
              <w:fldChar w:fldCharType="separate"/>
            </w:r>
            <w:r w:rsidR="005748F9" w:rsidRPr="004D016E">
              <w:rPr>
                <w:noProof/>
                <w:sz w:val="20"/>
                <w:szCs w:val="20"/>
              </w:rPr>
              <w:t> </w:t>
            </w:r>
            <w:r w:rsidR="005748F9" w:rsidRPr="004D016E">
              <w:rPr>
                <w:noProof/>
                <w:sz w:val="20"/>
                <w:szCs w:val="20"/>
              </w:rPr>
              <w:t> </w:t>
            </w:r>
            <w:r w:rsidR="005748F9" w:rsidRPr="004D016E">
              <w:rPr>
                <w:noProof/>
                <w:sz w:val="20"/>
                <w:szCs w:val="20"/>
              </w:rPr>
              <w:t> </w:t>
            </w:r>
            <w:r w:rsidR="005748F9" w:rsidRPr="004D016E">
              <w:rPr>
                <w:noProof/>
                <w:sz w:val="20"/>
                <w:szCs w:val="20"/>
              </w:rPr>
              <w:t> </w:t>
            </w:r>
            <w:r w:rsidR="005748F9" w:rsidRPr="004D016E">
              <w:rPr>
                <w:noProof/>
                <w:sz w:val="20"/>
                <w:szCs w:val="20"/>
              </w:rPr>
              <w:t> </w:t>
            </w:r>
            <w:r w:rsidRPr="004D016E">
              <w:rPr>
                <w:sz w:val="20"/>
                <w:szCs w:val="20"/>
              </w:rPr>
              <w:fldChar w:fldCharType="end"/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7A50" w:rsidRPr="004D016E" w:rsidRDefault="000B7A50" w:rsidP="009E32F6">
            <w:pPr>
              <w:jc w:val="center"/>
              <w:rPr>
                <w:sz w:val="20"/>
                <w:szCs w:val="20"/>
              </w:rPr>
            </w:pPr>
          </w:p>
        </w:tc>
      </w:tr>
      <w:tr w:rsidR="000B7A50" w:rsidRPr="00803633" w:rsidTr="00D077D3">
        <w:trPr>
          <w:trHeight w:val="144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B7A50" w:rsidRPr="00803633" w:rsidRDefault="000B7A50" w:rsidP="009E32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B7A50" w:rsidRPr="004D016E" w:rsidRDefault="000B7A50" w:rsidP="009E32F6">
            <w:pPr>
              <w:jc w:val="center"/>
              <w:rPr>
                <w:b/>
                <w:sz w:val="20"/>
                <w:szCs w:val="20"/>
              </w:rPr>
            </w:pPr>
            <w:r w:rsidRPr="004D016E">
              <w:rPr>
                <w:b/>
                <w:sz w:val="20"/>
                <w:szCs w:val="20"/>
              </w:rPr>
              <w:t>Date Opened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B7A50" w:rsidRPr="004D016E" w:rsidRDefault="000B7A50" w:rsidP="009E32F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B7A50" w:rsidRPr="004D016E" w:rsidRDefault="005748F9" w:rsidP="009E32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Call/Case Number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B7A50" w:rsidRPr="004D016E" w:rsidRDefault="000B7A50" w:rsidP="009E32F6">
            <w:pPr>
              <w:jc w:val="center"/>
              <w:rPr>
                <w:sz w:val="20"/>
                <w:szCs w:val="20"/>
              </w:rPr>
            </w:pPr>
          </w:p>
        </w:tc>
      </w:tr>
      <w:tr w:rsidR="00F744C9" w:rsidRPr="00344B48" w:rsidTr="00593BBF">
        <w:trPr>
          <w:trHeight w:val="432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44C9" w:rsidRDefault="00F744C9" w:rsidP="00F744C9">
            <w:pPr>
              <w:pStyle w:val="ListParagraph"/>
              <w:ind w:left="162"/>
              <w:rPr>
                <w:rFonts w:ascii="Arial" w:hAnsi="Arial" w:cs="Arial"/>
                <w:b/>
                <w:szCs w:val="22"/>
              </w:rPr>
            </w:pPr>
            <w:r w:rsidRPr="004D016E">
              <w:rPr>
                <w:rFonts w:ascii="Arial" w:hAnsi="Arial" w:cs="Arial"/>
                <w:b/>
                <w:szCs w:val="22"/>
              </w:rPr>
              <w:t>Alternative Care (AC)</w:t>
            </w:r>
            <w:r w:rsidR="005748F9" w:rsidRPr="004D016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5748F9">
              <w:rPr>
                <w:rFonts w:ascii="Arial" w:hAnsi="Arial" w:cs="Arial"/>
                <w:b/>
                <w:sz w:val="20"/>
                <w:szCs w:val="20"/>
              </w:rPr>
              <w:t xml:space="preserve">- </w:t>
            </w:r>
            <w:r w:rsidR="005748F9" w:rsidRPr="004D016E">
              <w:rPr>
                <w:rFonts w:ascii="Arial" w:hAnsi="Arial" w:cs="Arial"/>
                <w:b/>
                <w:sz w:val="20"/>
                <w:szCs w:val="20"/>
              </w:rPr>
              <w:t xml:space="preserve">(Not applicable when open case was result of current incident)    </w:t>
            </w:r>
          </w:p>
        </w:tc>
      </w:tr>
      <w:tr w:rsidR="00534BF7" w:rsidRPr="007A4599" w:rsidTr="00D6239D">
        <w:trPr>
          <w:trHeight w:val="36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4BF7" w:rsidRPr="004D016E" w:rsidRDefault="00534BF7" w:rsidP="009C202B">
            <w:pPr>
              <w:pStyle w:val="NoSpacing"/>
              <w:numPr>
                <w:ilvl w:val="0"/>
                <w:numId w:val="11"/>
              </w:numPr>
              <w:ind w:left="522"/>
              <w:rPr>
                <w:b/>
                <w:sz w:val="20"/>
                <w:szCs w:val="20"/>
              </w:rPr>
            </w:pPr>
            <w:r w:rsidRPr="004D016E">
              <w:rPr>
                <w:b/>
                <w:sz w:val="20"/>
                <w:szCs w:val="20"/>
              </w:rPr>
              <w:t xml:space="preserve">Was ongoing contact made? </w:t>
            </w:r>
            <w:r w:rsidR="009C202B" w:rsidRPr="004D016E">
              <w:rPr>
                <w:b/>
                <w:sz w:val="20"/>
                <w:szCs w:val="20"/>
              </w:rPr>
              <w:t>(visits to the parents home, child in his/her placement)</w:t>
            </w:r>
          </w:p>
        </w:tc>
      </w:tr>
      <w:tr w:rsidR="00534BF7" w:rsidRPr="007A4599" w:rsidTr="00257126">
        <w:trPr>
          <w:trHeight w:val="144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34BF7" w:rsidRPr="004D016E" w:rsidRDefault="00534BF7" w:rsidP="001726DE">
            <w:pPr>
              <w:pStyle w:val="NoSpacing"/>
              <w:ind w:left="522"/>
              <w:rPr>
                <w:b/>
                <w:sz w:val="20"/>
                <w:szCs w:val="20"/>
              </w:rPr>
            </w:pPr>
            <w:r w:rsidRPr="004D016E">
              <w:rPr>
                <w:b/>
                <w:sz w:val="20"/>
                <w:szCs w:val="20"/>
              </w:rPr>
              <w:t xml:space="preserve">If </w:t>
            </w:r>
            <w:r w:rsidR="009C202B" w:rsidRPr="004D016E">
              <w:rPr>
                <w:b/>
                <w:sz w:val="20"/>
                <w:szCs w:val="20"/>
              </w:rPr>
              <w:t>yes</w:t>
            </w:r>
            <w:r w:rsidRPr="004D016E">
              <w:rPr>
                <w:b/>
                <w:sz w:val="20"/>
                <w:szCs w:val="20"/>
              </w:rPr>
              <w:t xml:space="preserve"> explain? </w:t>
            </w:r>
          </w:p>
          <w:p w:rsidR="00534BF7" w:rsidRPr="004D016E" w:rsidRDefault="00431921" w:rsidP="009C202B">
            <w:pPr>
              <w:pStyle w:val="NoSpacing"/>
              <w:ind w:left="522"/>
              <w:rPr>
                <w:b/>
                <w:sz w:val="20"/>
                <w:szCs w:val="20"/>
              </w:rPr>
            </w:pPr>
            <w:r w:rsidRPr="004D016E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534BF7" w:rsidRPr="004D016E">
              <w:rPr>
                <w:sz w:val="20"/>
                <w:szCs w:val="20"/>
              </w:rPr>
              <w:instrText xml:space="preserve"> FORMTEXT </w:instrText>
            </w:r>
            <w:r w:rsidRPr="004D016E">
              <w:rPr>
                <w:sz w:val="20"/>
                <w:szCs w:val="20"/>
              </w:rPr>
            </w:r>
            <w:r w:rsidRPr="004D016E">
              <w:rPr>
                <w:sz w:val="20"/>
                <w:szCs w:val="20"/>
              </w:rPr>
              <w:fldChar w:fldCharType="separate"/>
            </w:r>
            <w:r w:rsidR="00534BF7" w:rsidRPr="004D016E">
              <w:rPr>
                <w:noProof/>
                <w:sz w:val="20"/>
                <w:szCs w:val="20"/>
              </w:rPr>
              <w:t> </w:t>
            </w:r>
            <w:r w:rsidR="00534BF7" w:rsidRPr="004D016E">
              <w:rPr>
                <w:noProof/>
                <w:sz w:val="20"/>
                <w:szCs w:val="20"/>
              </w:rPr>
              <w:t> </w:t>
            </w:r>
            <w:r w:rsidR="00534BF7" w:rsidRPr="004D016E">
              <w:rPr>
                <w:noProof/>
                <w:sz w:val="20"/>
                <w:szCs w:val="20"/>
              </w:rPr>
              <w:t> </w:t>
            </w:r>
            <w:r w:rsidR="00534BF7" w:rsidRPr="004D016E">
              <w:rPr>
                <w:noProof/>
                <w:sz w:val="20"/>
                <w:szCs w:val="20"/>
              </w:rPr>
              <w:t> </w:t>
            </w:r>
            <w:r w:rsidR="00534BF7" w:rsidRPr="004D016E">
              <w:rPr>
                <w:noProof/>
                <w:sz w:val="20"/>
                <w:szCs w:val="20"/>
              </w:rPr>
              <w:t> </w:t>
            </w:r>
            <w:r w:rsidRPr="004D016E">
              <w:rPr>
                <w:sz w:val="20"/>
                <w:szCs w:val="20"/>
              </w:rPr>
              <w:fldChar w:fldCharType="end"/>
            </w:r>
          </w:p>
        </w:tc>
      </w:tr>
      <w:tr w:rsidR="009C202B" w:rsidRPr="007A4599" w:rsidTr="00257126">
        <w:trPr>
          <w:trHeight w:val="144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C202B" w:rsidRPr="004D016E" w:rsidRDefault="009C202B" w:rsidP="000259A1">
            <w:pPr>
              <w:pStyle w:val="NoSpacing"/>
              <w:ind w:left="522"/>
              <w:rPr>
                <w:b/>
                <w:sz w:val="20"/>
                <w:szCs w:val="20"/>
              </w:rPr>
            </w:pPr>
            <w:r w:rsidRPr="004D016E">
              <w:rPr>
                <w:b/>
                <w:sz w:val="20"/>
                <w:szCs w:val="20"/>
              </w:rPr>
              <w:t xml:space="preserve">If no, explain? </w:t>
            </w:r>
          </w:p>
          <w:p w:rsidR="009C202B" w:rsidRPr="004D016E" w:rsidRDefault="00431921" w:rsidP="009C202B">
            <w:pPr>
              <w:pStyle w:val="NoSpacing"/>
              <w:ind w:left="522"/>
              <w:rPr>
                <w:b/>
                <w:sz w:val="20"/>
                <w:szCs w:val="20"/>
              </w:rPr>
            </w:pPr>
            <w:r w:rsidRPr="004D016E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9C202B" w:rsidRPr="004D016E">
              <w:rPr>
                <w:sz w:val="20"/>
                <w:szCs w:val="20"/>
              </w:rPr>
              <w:instrText xml:space="preserve"> FORMTEXT </w:instrText>
            </w:r>
            <w:r w:rsidRPr="004D016E">
              <w:rPr>
                <w:sz w:val="20"/>
                <w:szCs w:val="20"/>
              </w:rPr>
            </w:r>
            <w:r w:rsidRPr="004D016E">
              <w:rPr>
                <w:sz w:val="20"/>
                <w:szCs w:val="20"/>
              </w:rPr>
              <w:fldChar w:fldCharType="separate"/>
            </w:r>
            <w:r w:rsidR="009C202B" w:rsidRPr="004D016E">
              <w:rPr>
                <w:noProof/>
                <w:sz w:val="20"/>
                <w:szCs w:val="20"/>
              </w:rPr>
              <w:t> </w:t>
            </w:r>
            <w:r w:rsidR="009C202B" w:rsidRPr="004D016E">
              <w:rPr>
                <w:noProof/>
                <w:sz w:val="20"/>
                <w:szCs w:val="20"/>
              </w:rPr>
              <w:t> </w:t>
            </w:r>
            <w:r w:rsidR="009C202B" w:rsidRPr="004D016E">
              <w:rPr>
                <w:noProof/>
                <w:sz w:val="20"/>
                <w:szCs w:val="20"/>
              </w:rPr>
              <w:t> </w:t>
            </w:r>
            <w:r w:rsidR="009C202B" w:rsidRPr="004D016E">
              <w:rPr>
                <w:noProof/>
                <w:sz w:val="20"/>
                <w:szCs w:val="20"/>
              </w:rPr>
              <w:t> </w:t>
            </w:r>
            <w:r w:rsidR="009C202B" w:rsidRPr="004D016E">
              <w:rPr>
                <w:noProof/>
                <w:sz w:val="20"/>
                <w:szCs w:val="20"/>
              </w:rPr>
              <w:t> </w:t>
            </w:r>
            <w:r w:rsidRPr="004D016E">
              <w:rPr>
                <w:sz w:val="20"/>
                <w:szCs w:val="20"/>
              </w:rPr>
              <w:fldChar w:fldCharType="end"/>
            </w:r>
          </w:p>
        </w:tc>
      </w:tr>
      <w:tr w:rsidR="00257126" w:rsidRPr="007A4599" w:rsidTr="00257126">
        <w:trPr>
          <w:trHeight w:val="360"/>
        </w:trPr>
        <w:tc>
          <w:tcPr>
            <w:tcW w:w="65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7126" w:rsidRPr="004D016E" w:rsidRDefault="00257126" w:rsidP="00257126">
            <w:pPr>
              <w:pStyle w:val="NoSpacing"/>
              <w:numPr>
                <w:ilvl w:val="0"/>
                <w:numId w:val="11"/>
              </w:numPr>
              <w:ind w:left="522"/>
              <w:rPr>
                <w:b/>
                <w:sz w:val="20"/>
                <w:szCs w:val="20"/>
              </w:rPr>
            </w:pPr>
            <w:r w:rsidRPr="004D016E">
              <w:rPr>
                <w:b/>
                <w:sz w:val="20"/>
                <w:szCs w:val="20"/>
              </w:rPr>
              <w:t>Last date child was seen by the worker prior to the incident?</w:t>
            </w:r>
            <w:r w:rsidRPr="004D016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softHyphen/>
            </w:r>
            <w:r>
              <w:rPr>
                <w:sz w:val="20"/>
                <w:szCs w:val="20"/>
                <w:u w:val="single"/>
              </w:rPr>
              <w:softHyphen/>
            </w:r>
            <w:r>
              <w:rPr>
                <w:sz w:val="20"/>
                <w:szCs w:val="20"/>
                <w:u w:val="single"/>
              </w:rPr>
              <w:softHyphen/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57126" w:rsidRPr="004D016E" w:rsidRDefault="00431921" w:rsidP="00257126">
            <w:pPr>
              <w:pStyle w:val="NoSpacing"/>
              <w:ind w:left="-18"/>
              <w:rPr>
                <w:b/>
                <w:sz w:val="20"/>
                <w:szCs w:val="20"/>
              </w:rPr>
            </w:pPr>
            <w:r w:rsidRPr="004D016E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257126" w:rsidRPr="004D016E">
              <w:rPr>
                <w:sz w:val="20"/>
                <w:szCs w:val="20"/>
              </w:rPr>
              <w:instrText xml:space="preserve"> FORMTEXT </w:instrText>
            </w:r>
            <w:r w:rsidRPr="004D016E">
              <w:rPr>
                <w:sz w:val="20"/>
                <w:szCs w:val="20"/>
              </w:rPr>
            </w:r>
            <w:r w:rsidRPr="004D016E">
              <w:rPr>
                <w:sz w:val="20"/>
                <w:szCs w:val="20"/>
              </w:rPr>
              <w:fldChar w:fldCharType="separate"/>
            </w:r>
            <w:r w:rsidR="00257126" w:rsidRPr="004D016E">
              <w:rPr>
                <w:sz w:val="20"/>
                <w:szCs w:val="20"/>
              </w:rPr>
              <w:t> </w:t>
            </w:r>
            <w:r w:rsidR="00257126" w:rsidRPr="004D016E">
              <w:rPr>
                <w:sz w:val="20"/>
                <w:szCs w:val="20"/>
              </w:rPr>
              <w:t> </w:t>
            </w:r>
            <w:r w:rsidR="00257126" w:rsidRPr="004D016E">
              <w:rPr>
                <w:sz w:val="20"/>
                <w:szCs w:val="20"/>
              </w:rPr>
              <w:t> </w:t>
            </w:r>
            <w:r w:rsidR="00257126" w:rsidRPr="004D016E">
              <w:rPr>
                <w:sz w:val="20"/>
                <w:szCs w:val="20"/>
              </w:rPr>
              <w:t> </w:t>
            </w:r>
            <w:r w:rsidR="00257126" w:rsidRPr="004D016E">
              <w:rPr>
                <w:sz w:val="20"/>
                <w:szCs w:val="20"/>
              </w:rPr>
              <w:t> </w:t>
            </w:r>
            <w:r w:rsidRPr="004D016E">
              <w:rPr>
                <w:sz w:val="20"/>
                <w:szCs w:val="20"/>
              </w:rPr>
              <w:fldChar w:fldCharType="end"/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7126" w:rsidRPr="004D016E" w:rsidRDefault="00257126" w:rsidP="00257126">
            <w:pPr>
              <w:pStyle w:val="NoSpacing"/>
              <w:ind w:left="522"/>
              <w:rPr>
                <w:b/>
                <w:sz w:val="20"/>
                <w:szCs w:val="20"/>
              </w:rPr>
            </w:pPr>
          </w:p>
        </w:tc>
      </w:tr>
      <w:tr w:rsidR="00243460" w:rsidRPr="007A4599" w:rsidTr="00257126">
        <w:trPr>
          <w:trHeight w:val="144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43460" w:rsidRPr="004D016E" w:rsidRDefault="00243460" w:rsidP="00243460">
            <w:pPr>
              <w:pStyle w:val="NoSpacing"/>
              <w:numPr>
                <w:ilvl w:val="0"/>
                <w:numId w:val="11"/>
              </w:numPr>
              <w:ind w:left="522"/>
              <w:rPr>
                <w:b/>
                <w:sz w:val="20"/>
                <w:szCs w:val="20"/>
              </w:rPr>
            </w:pPr>
            <w:r w:rsidRPr="004D016E">
              <w:rPr>
                <w:b/>
                <w:sz w:val="20"/>
                <w:szCs w:val="20"/>
              </w:rPr>
              <w:t xml:space="preserve">How has </w:t>
            </w:r>
            <w:r w:rsidR="008F7F64" w:rsidRPr="004D016E">
              <w:rPr>
                <w:b/>
                <w:sz w:val="20"/>
                <w:szCs w:val="20"/>
              </w:rPr>
              <w:t xml:space="preserve">ongoing </w:t>
            </w:r>
            <w:r w:rsidRPr="004D016E">
              <w:rPr>
                <w:b/>
                <w:sz w:val="20"/>
                <w:szCs w:val="20"/>
              </w:rPr>
              <w:t>safety been assured and assessed?</w:t>
            </w:r>
            <w:r w:rsidR="008F7F64" w:rsidRPr="004D016E">
              <w:rPr>
                <w:b/>
                <w:sz w:val="20"/>
                <w:szCs w:val="20"/>
              </w:rPr>
              <w:t xml:space="preserve"> (such as home visit, collaterals, family functioning assessment)</w:t>
            </w:r>
            <w:r w:rsidRPr="004D016E">
              <w:rPr>
                <w:b/>
                <w:sz w:val="20"/>
                <w:szCs w:val="20"/>
              </w:rPr>
              <w:t xml:space="preserve"> </w:t>
            </w:r>
          </w:p>
          <w:p w:rsidR="00243460" w:rsidRPr="004D016E" w:rsidRDefault="00431921" w:rsidP="00243460">
            <w:pPr>
              <w:pStyle w:val="NoSpacing"/>
              <w:ind w:left="522"/>
              <w:rPr>
                <w:sz w:val="20"/>
                <w:szCs w:val="20"/>
              </w:rPr>
            </w:pPr>
            <w:r w:rsidRPr="004D016E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243460" w:rsidRPr="004D016E">
              <w:rPr>
                <w:sz w:val="20"/>
                <w:szCs w:val="20"/>
              </w:rPr>
              <w:instrText xml:space="preserve"> FORMTEXT </w:instrText>
            </w:r>
            <w:r w:rsidRPr="004D016E">
              <w:rPr>
                <w:sz w:val="20"/>
                <w:szCs w:val="20"/>
              </w:rPr>
            </w:r>
            <w:r w:rsidRPr="004D016E">
              <w:rPr>
                <w:sz w:val="20"/>
                <w:szCs w:val="20"/>
              </w:rPr>
              <w:fldChar w:fldCharType="separate"/>
            </w:r>
            <w:r w:rsidR="00243460" w:rsidRPr="004D016E">
              <w:rPr>
                <w:sz w:val="20"/>
                <w:szCs w:val="20"/>
              </w:rPr>
              <w:t> </w:t>
            </w:r>
            <w:r w:rsidR="00243460" w:rsidRPr="004D016E">
              <w:rPr>
                <w:sz w:val="20"/>
                <w:szCs w:val="20"/>
              </w:rPr>
              <w:t> </w:t>
            </w:r>
            <w:r w:rsidR="00243460" w:rsidRPr="004D016E">
              <w:rPr>
                <w:sz w:val="20"/>
                <w:szCs w:val="20"/>
              </w:rPr>
              <w:t> </w:t>
            </w:r>
            <w:r w:rsidR="00243460" w:rsidRPr="004D016E">
              <w:rPr>
                <w:sz w:val="20"/>
                <w:szCs w:val="20"/>
              </w:rPr>
              <w:t> </w:t>
            </w:r>
            <w:r w:rsidR="00243460" w:rsidRPr="004D016E">
              <w:rPr>
                <w:sz w:val="20"/>
                <w:szCs w:val="20"/>
              </w:rPr>
              <w:t> </w:t>
            </w:r>
            <w:r w:rsidRPr="004D016E">
              <w:rPr>
                <w:sz w:val="20"/>
                <w:szCs w:val="20"/>
              </w:rPr>
              <w:fldChar w:fldCharType="end"/>
            </w:r>
          </w:p>
        </w:tc>
      </w:tr>
      <w:tr w:rsidR="008F7F64" w:rsidRPr="007A4599" w:rsidTr="00257126">
        <w:trPr>
          <w:trHeight w:val="144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F7F64" w:rsidRPr="004D016E" w:rsidRDefault="008F7F64" w:rsidP="00C93D40">
            <w:pPr>
              <w:pStyle w:val="ListParagraph"/>
              <w:numPr>
                <w:ilvl w:val="0"/>
                <w:numId w:val="17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4D016E">
              <w:rPr>
                <w:rFonts w:ascii="Arial" w:hAnsi="Arial" w:cs="Arial"/>
                <w:b/>
                <w:sz w:val="20"/>
                <w:szCs w:val="20"/>
              </w:rPr>
              <w:t xml:space="preserve">What service needs </w:t>
            </w:r>
            <w:proofErr w:type="gramStart"/>
            <w:r w:rsidRPr="004D016E">
              <w:rPr>
                <w:rFonts w:ascii="Arial" w:hAnsi="Arial" w:cs="Arial"/>
                <w:b/>
                <w:sz w:val="20"/>
                <w:szCs w:val="20"/>
              </w:rPr>
              <w:t>were</w:t>
            </w:r>
            <w:proofErr w:type="gramEnd"/>
            <w:r w:rsidRPr="004D016E">
              <w:rPr>
                <w:rFonts w:ascii="Arial" w:hAnsi="Arial" w:cs="Arial"/>
                <w:b/>
                <w:sz w:val="20"/>
                <w:szCs w:val="20"/>
              </w:rPr>
              <w:t xml:space="preserve"> identified? (explain) </w:t>
            </w:r>
          </w:p>
          <w:p w:rsidR="008F7F64" w:rsidRPr="004D016E" w:rsidRDefault="00431921" w:rsidP="00C93D40">
            <w:pPr>
              <w:pStyle w:val="ListParagraph"/>
              <w:ind w:left="522"/>
              <w:rPr>
                <w:rFonts w:ascii="Arial" w:hAnsi="Arial" w:cs="Arial"/>
                <w:sz w:val="20"/>
                <w:szCs w:val="20"/>
              </w:rPr>
            </w:pPr>
            <w:r w:rsidRPr="004D016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8F7F64" w:rsidRPr="004D016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D016E">
              <w:rPr>
                <w:rFonts w:ascii="Arial" w:hAnsi="Arial" w:cs="Arial"/>
                <w:sz w:val="20"/>
                <w:szCs w:val="20"/>
              </w:rPr>
            </w:r>
            <w:r w:rsidRPr="004D016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F7F64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="008F7F64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="008F7F64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="008F7F64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="008F7F64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Pr="004D016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7A4599" w:rsidRPr="007A4599" w:rsidTr="00257126">
        <w:trPr>
          <w:trHeight w:val="144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03A03" w:rsidRPr="004D016E" w:rsidRDefault="003159D8" w:rsidP="00CC5453">
            <w:pPr>
              <w:pStyle w:val="ListParagraph"/>
              <w:numPr>
                <w:ilvl w:val="0"/>
                <w:numId w:val="17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4D016E">
              <w:rPr>
                <w:rFonts w:ascii="Arial" w:hAnsi="Arial" w:cs="Arial"/>
                <w:b/>
                <w:sz w:val="20"/>
                <w:szCs w:val="20"/>
              </w:rPr>
              <w:t xml:space="preserve">What </w:t>
            </w:r>
            <w:r w:rsidR="007A4599" w:rsidRPr="004D016E">
              <w:rPr>
                <w:rFonts w:ascii="Arial" w:hAnsi="Arial" w:cs="Arial"/>
                <w:b/>
                <w:sz w:val="20"/>
                <w:szCs w:val="20"/>
              </w:rPr>
              <w:t>service</w:t>
            </w:r>
            <w:r w:rsidR="008F7F64" w:rsidRPr="004D016E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4D016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7A4599" w:rsidRPr="004D016E">
              <w:rPr>
                <w:rFonts w:ascii="Arial" w:hAnsi="Arial" w:cs="Arial"/>
                <w:b/>
                <w:sz w:val="20"/>
                <w:szCs w:val="20"/>
              </w:rPr>
              <w:t>were offered</w:t>
            </w:r>
            <w:r w:rsidRPr="004D016E">
              <w:rPr>
                <w:rFonts w:ascii="Arial" w:hAnsi="Arial" w:cs="Arial"/>
                <w:b/>
                <w:sz w:val="20"/>
                <w:szCs w:val="20"/>
              </w:rPr>
              <w:t>? (</w:t>
            </w:r>
            <w:r w:rsidR="007A4599" w:rsidRPr="004D016E">
              <w:rPr>
                <w:rFonts w:ascii="Arial" w:hAnsi="Arial" w:cs="Arial"/>
                <w:b/>
                <w:sz w:val="20"/>
                <w:szCs w:val="20"/>
              </w:rPr>
              <w:t>explain</w:t>
            </w:r>
            <w:r w:rsidRPr="004D016E">
              <w:rPr>
                <w:rFonts w:ascii="Arial" w:hAnsi="Arial" w:cs="Arial"/>
                <w:b/>
                <w:sz w:val="20"/>
                <w:szCs w:val="20"/>
              </w:rPr>
              <w:t>)</w:t>
            </w:r>
            <w:r w:rsidR="007A4599" w:rsidRPr="004D016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7A4599" w:rsidRPr="004D016E" w:rsidRDefault="00431921" w:rsidP="00CC5453">
            <w:pPr>
              <w:pStyle w:val="ListParagraph"/>
              <w:ind w:left="522"/>
              <w:rPr>
                <w:rFonts w:ascii="Arial" w:hAnsi="Arial" w:cs="Arial"/>
                <w:sz w:val="20"/>
                <w:szCs w:val="20"/>
              </w:rPr>
            </w:pPr>
            <w:r w:rsidRPr="004D016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3826C0" w:rsidRPr="004D016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D016E">
              <w:rPr>
                <w:rFonts w:ascii="Arial" w:hAnsi="Arial" w:cs="Arial"/>
                <w:sz w:val="20"/>
                <w:szCs w:val="20"/>
              </w:rPr>
            </w:r>
            <w:r w:rsidRPr="004D016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826C0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="003826C0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="003826C0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="003826C0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="003826C0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Pr="004D016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243460" w:rsidRPr="00475DF0" w:rsidTr="00257126">
        <w:trPr>
          <w:trHeight w:val="144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43460" w:rsidRPr="004D016E" w:rsidRDefault="00243460" w:rsidP="00C93D40">
            <w:pPr>
              <w:pStyle w:val="ListParagraph"/>
              <w:numPr>
                <w:ilvl w:val="0"/>
                <w:numId w:val="17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4D016E">
              <w:rPr>
                <w:rFonts w:ascii="Arial" w:hAnsi="Arial" w:cs="Arial"/>
                <w:b/>
                <w:sz w:val="20"/>
                <w:szCs w:val="20"/>
              </w:rPr>
              <w:t>What services have been or are being utilized by the family?</w:t>
            </w:r>
            <w:r w:rsidR="00C93D40" w:rsidRPr="004D016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4D016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243460" w:rsidRPr="004D016E" w:rsidRDefault="00431921" w:rsidP="00C93D40">
            <w:pPr>
              <w:pStyle w:val="ListParagraph"/>
              <w:ind w:left="522"/>
              <w:rPr>
                <w:rFonts w:ascii="Arial" w:hAnsi="Arial" w:cs="Arial"/>
                <w:sz w:val="20"/>
                <w:szCs w:val="20"/>
              </w:rPr>
            </w:pPr>
            <w:r w:rsidRPr="004D016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243460" w:rsidRPr="004D016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D016E">
              <w:rPr>
                <w:rFonts w:ascii="Arial" w:hAnsi="Arial" w:cs="Arial"/>
                <w:sz w:val="20"/>
                <w:szCs w:val="20"/>
              </w:rPr>
            </w:r>
            <w:r w:rsidRPr="004D016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243460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="00243460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="00243460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="00243460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="00243460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Pr="004D016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7A4599" w:rsidRPr="007A4599" w:rsidTr="00257126">
        <w:trPr>
          <w:trHeight w:val="144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03A03" w:rsidRPr="004D016E" w:rsidRDefault="007A4599" w:rsidP="00CC5453">
            <w:pPr>
              <w:pStyle w:val="ListParagraph"/>
              <w:numPr>
                <w:ilvl w:val="0"/>
                <w:numId w:val="17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4D016E">
              <w:rPr>
                <w:rFonts w:ascii="Arial" w:hAnsi="Arial" w:cs="Arial"/>
                <w:b/>
                <w:sz w:val="20"/>
                <w:szCs w:val="20"/>
              </w:rPr>
              <w:t xml:space="preserve">What </w:t>
            </w:r>
            <w:r w:rsidR="008F7F64" w:rsidRPr="004D016E">
              <w:rPr>
                <w:rFonts w:ascii="Arial" w:hAnsi="Arial" w:cs="Arial"/>
                <w:b/>
                <w:sz w:val="20"/>
                <w:szCs w:val="20"/>
              </w:rPr>
              <w:t>are</w:t>
            </w:r>
            <w:r w:rsidRPr="004D016E">
              <w:rPr>
                <w:rFonts w:ascii="Arial" w:hAnsi="Arial" w:cs="Arial"/>
                <w:b/>
                <w:sz w:val="20"/>
                <w:szCs w:val="20"/>
              </w:rPr>
              <w:t xml:space="preserve"> the case plan goals? </w:t>
            </w:r>
          </w:p>
          <w:p w:rsidR="007A4599" w:rsidRPr="004D016E" w:rsidRDefault="00431921" w:rsidP="00CC5453">
            <w:pPr>
              <w:ind w:left="522"/>
              <w:rPr>
                <w:sz w:val="20"/>
                <w:szCs w:val="20"/>
              </w:rPr>
            </w:pPr>
            <w:r w:rsidRPr="004D016E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7A4599" w:rsidRPr="004D016E">
              <w:rPr>
                <w:sz w:val="20"/>
                <w:szCs w:val="20"/>
              </w:rPr>
              <w:instrText xml:space="preserve"> FORMTEXT </w:instrText>
            </w:r>
            <w:r w:rsidRPr="004D016E">
              <w:rPr>
                <w:sz w:val="20"/>
                <w:szCs w:val="20"/>
              </w:rPr>
            </w:r>
            <w:r w:rsidRPr="004D016E">
              <w:rPr>
                <w:sz w:val="20"/>
                <w:szCs w:val="20"/>
              </w:rPr>
              <w:fldChar w:fldCharType="separate"/>
            </w:r>
            <w:r w:rsidR="007A4599" w:rsidRPr="004D016E">
              <w:rPr>
                <w:noProof/>
                <w:sz w:val="20"/>
                <w:szCs w:val="20"/>
              </w:rPr>
              <w:t> </w:t>
            </w:r>
            <w:r w:rsidR="007A4599" w:rsidRPr="004D016E">
              <w:rPr>
                <w:noProof/>
                <w:sz w:val="20"/>
                <w:szCs w:val="20"/>
              </w:rPr>
              <w:t> </w:t>
            </w:r>
            <w:r w:rsidR="007A4599" w:rsidRPr="004D016E">
              <w:rPr>
                <w:noProof/>
                <w:sz w:val="20"/>
                <w:szCs w:val="20"/>
              </w:rPr>
              <w:t> </w:t>
            </w:r>
            <w:r w:rsidR="007A4599" w:rsidRPr="004D016E">
              <w:rPr>
                <w:noProof/>
                <w:sz w:val="20"/>
                <w:szCs w:val="20"/>
              </w:rPr>
              <w:t> </w:t>
            </w:r>
            <w:r w:rsidR="007A4599" w:rsidRPr="004D016E">
              <w:rPr>
                <w:noProof/>
                <w:sz w:val="20"/>
                <w:szCs w:val="20"/>
              </w:rPr>
              <w:t> </w:t>
            </w:r>
            <w:r w:rsidRPr="004D016E">
              <w:rPr>
                <w:sz w:val="20"/>
                <w:szCs w:val="20"/>
              </w:rPr>
              <w:fldChar w:fldCharType="end"/>
            </w:r>
          </w:p>
        </w:tc>
      </w:tr>
      <w:tr w:rsidR="007A4599" w:rsidRPr="007A4599" w:rsidTr="00257126">
        <w:trPr>
          <w:trHeight w:val="144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03A03" w:rsidRPr="004D016E" w:rsidRDefault="007A4599" w:rsidP="00CC5453">
            <w:pPr>
              <w:pStyle w:val="ListParagraph"/>
              <w:numPr>
                <w:ilvl w:val="0"/>
                <w:numId w:val="17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4D016E">
              <w:rPr>
                <w:rFonts w:ascii="Arial" w:hAnsi="Arial" w:cs="Arial"/>
                <w:b/>
                <w:sz w:val="20"/>
                <w:szCs w:val="20"/>
              </w:rPr>
              <w:lastRenderedPageBreak/>
              <w:t>D</w:t>
            </w:r>
            <w:r w:rsidR="008F7F64" w:rsidRPr="004D016E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Pr="004D016E">
              <w:rPr>
                <w:rFonts w:ascii="Arial" w:hAnsi="Arial" w:cs="Arial"/>
                <w:b/>
                <w:sz w:val="20"/>
                <w:szCs w:val="20"/>
              </w:rPr>
              <w:t xml:space="preserve"> the case plan goals address the needs identified by the family</w:t>
            </w:r>
            <w:r w:rsidR="00243460" w:rsidRPr="004D016E">
              <w:rPr>
                <w:rFonts w:ascii="Arial" w:hAnsi="Arial" w:cs="Arial"/>
                <w:b/>
                <w:sz w:val="20"/>
                <w:szCs w:val="20"/>
              </w:rPr>
              <w:t xml:space="preserve"> with</w:t>
            </w:r>
            <w:r w:rsidRPr="004D016E">
              <w:rPr>
                <w:rFonts w:ascii="Arial" w:hAnsi="Arial" w:cs="Arial"/>
                <w:b/>
                <w:sz w:val="20"/>
                <w:szCs w:val="20"/>
              </w:rPr>
              <w:t xml:space="preserve"> the worker? </w:t>
            </w:r>
          </w:p>
          <w:p w:rsidR="007A4599" w:rsidRPr="004D016E" w:rsidRDefault="00431921" w:rsidP="001F11AA">
            <w:pPr>
              <w:pStyle w:val="ListParagraph"/>
              <w:ind w:left="540"/>
              <w:rPr>
                <w:rFonts w:ascii="Arial" w:hAnsi="Arial" w:cs="Arial"/>
                <w:sz w:val="20"/>
                <w:szCs w:val="20"/>
              </w:rPr>
            </w:pPr>
            <w:r w:rsidRPr="004D016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3826C0" w:rsidRPr="004D016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D016E">
              <w:rPr>
                <w:rFonts w:ascii="Arial" w:hAnsi="Arial" w:cs="Arial"/>
                <w:sz w:val="20"/>
                <w:szCs w:val="20"/>
              </w:rPr>
            </w:r>
            <w:r w:rsidRPr="004D016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826C0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="003826C0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="003826C0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="003826C0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="003826C0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Pr="004D016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7A4599" w:rsidRPr="007A4599" w:rsidTr="00257126">
        <w:trPr>
          <w:trHeight w:val="144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03A03" w:rsidRPr="004D016E" w:rsidRDefault="008F7F64" w:rsidP="00CC5453">
            <w:pPr>
              <w:pStyle w:val="ListParagraph"/>
              <w:numPr>
                <w:ilvl w:val="0"/>
                <w:numId w:val="17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4D016E">
              <w:rPr>
                <w:rFonts w:ascii="Arial" w:hAnsi="Arial" w:cs="Arial"/>
                <w:b/>
                <w:sz w:val="20"/>
                <w:szCs w:val="20"/>
              </w:rPr>
              <w:t>How w</w:t>
            </w:r>
            <w:r w:rsidR="00243460" w:rsidRPr="004D016E">
              <w:rPr>
                <w:rFonts w:ascii="Arial" w:hAnsi="Arial" w:cs="Arial"/>
                <w:b/>
                <w:sz w:val="20"/>
                <w:szCs w:val="20"/>
              </w:rPr>
              <w:t xml:space="preserve">as progress assessed during </w:t>
            </w:r>
            <w:r w:rsidR="007A4599" w:rsidRPr="004D016E">
              <w:rPr>
                <w:rFonts w:ascii="Arial" w:hAnsi="Arial" w:cs="Arial"/>
                <w:b/>
                <w:sz w:val="20"/>
                <w:szCs w:val="20"/>
              </w:rPr>
              <w:t xml:space="preserve">supervisory consultations? </w:t>
            </w:r>
          </w:p>
          <w:p w:rsidR="007A4599" w:rsidRPr="004D016E" w:rsidRDefault="00431921" w:rsidP="001F11AA">
            <w:pPr>
              <w:pStyle w:val="ListParagraph"/>
              <w:ind w:left="540"/>
              <w:rPr>
                <w:rFonts w:ascii="Arial" w:hAnsi="Arial" w:cs="Arial"/>
                <w:sz w:val="20"/>
                <w:szCs w:val="20"/>
              </w:rPr>
            </w:pPr>
            <w:r w:rsidRPr="004D016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3826C0" w:rsidRPr="004D016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D016E">
              <w:rPr>
                <w:rFonts w:ascii="Arial" w:hAnsi="Arial" w:cs="Arial"/>
                <w:sz w:val="20"/>
                <w:szCs w:val="20"/>
              </w:rPr>
            </w:r>
            <w:r w:rsidRPr="004D016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826C0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="003826C0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="003826C0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="003826C0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="003826C0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Pr="004D016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CB2332" w:rsidTr="00C93D40">
        <w:trPr>
          <w:trHeight w:val="576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93D40" w:rsidRPr="004D016E" w:rsidRDefault="00CB2332" w:rsidP="0064165F">
            <w:pPr>
              <w:pStyle w:val="NoSpacing"/>
              <w:numPr>
                <w:ilvl w:val="0"/>
                <w:numId w:val="17"/>
              </w:numPr>
              <w:ind w:left="522"/>
              <w:rPr>
                <w:sz w:val="20"/>
                <w:szCs w:val="20"/>
              </w:rPr>
            </w:pPr>
            <w:r w:rsidRPr="004D016E">
              <w:rPr>
                <w:b/>
                <w:sz w:val="20"/>
                <w:szCs w:val="20"/>
              </w:rPr>
              <w:t>Were collateral</w:t>
            </w:r>
            <w:r w:rsidR="00C93D40" w:rsidRPr="004D016E">
              <w:rPr>
                <w:b/>
                <w:sz w:val="20"/>
                <w:szCs w:val="20"/>
              </w:rPr>
              <w:t>/professional provider</w:t>
            </w:r>
            <w:r w:rsidRPr="004D016E">
              <w:rPr>
                <w:b/>
                <w:sz w:val="20"/>
                <w:szCs w:val="20"/>
              </w:rPr>
              <w:t xml:space="preserve"> contacts appropriately </w:t>
            </w:r>
            <w:r w:rsidR="00C93D40" w:rsidRPr="004D016E">
              <w:rPr>
                <w:b/>
                <w:sz w:val="20"/>
                <w:szCs w:val="20"/>
              </w:rPr>
              <w:t xml:space="preserve">used and documented </w:t>
            </w:r>
            <w:r w:rsidRPr="004D016E">
              <w:rPr>
                <w:b/>
                <w:sz w:val="20"/>
                <w:szCs w:val="20"/>
              </w:rPr>
              <w:t>to address the identified issue?</w:t>
            </w:r>
            <w:r w:rsidRPr="004D016E">
              <w:rPr>
                <w:sz w:val="20"/>
                <w:szCs w:val="20"/>
              </w:rPr>
              <w:t xml:space="preserve">  </w:t>
            </w:r>
            <w:r w:rsidR="00C93D40" w:rsidRPr="004D016E">
              <w:rPr>
                <w:sz w:val="20"/>
                <w:szCs w:val="20"/>
              </w:rPr>
              <w:t xml:space="preserve">    </w:t>
            </w:r>
            <w:r w:rsidR="00431921" w:rsidRPr="004D016E">
              <w:rPr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016E">
              <w:rPr>
                <w:b/>
                <w:sz w:val="20"/>
                <w:szCs w:val="20"/>
              </w:rPr>
              <w:instrText xml:space="preserve"> FORMCHECKBOX </w:instrText>
            </w:r>
            <w:r w:rsidR="00431921">
              <w:rPr>
                <w:b/>
                <w:sz w:val="20"/>
                <w:szCs w:val="20"/>
              </w:rPr>
            </w:r>
            <w:r w:rsidR="00431921">
              <w:rPr>
                <w:b/>
                <w:sz w:val="20"/>
                <w:szCs w:val="20"/>
              </w:rPr>
              <w:fldChar w:fldCharType="separate"/>
            </w:r>
            <w:r w:rsidR="00431921" w:rsidRPr="004D016E">
              <w:rPr>
                <w:b/>
                <w:sz w:val="20"/>
                <w:szCs w:val="20"/>
              </w:rPr>
              <w:fldChar w:fldCharType="end"/>
            </w:r>
            <w:r w:rsidRPr="004D016E">
              <w:rPr>
                <w:b/>
                <w:sz w:val="20"/>
                <w:szCs w:val="20"/>
              </w:rPr>
              <w:t xml:space="preserve">Yes   </w:t>
            </w:r>
            <w:r w:rsidR="00431921" w:rsidRPr="004D016E">
              <w:rPr>
                <w:b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016E">
              <w:rPr>
                <w:b/>
                <w:sz w:val="20"/>
                <w:szCs w:val="20"/>
              </w:rPr>
              <w:instrText xml:space="preserve"> FORMCHECKBOX </w:instrText>
            </w:r>
            <w:r w:rsidR="00431921">
              <w:rPr>
                <w:b/>
                <w:sz w:val="20"/>
                <w:szCs w:val="20"/>
              </w:rPr>
            </w:r>
            <w:r w:rsidR="00431921">
              <w:rPr>
                <w:b/>
                <w:sz w:val="20"/>
                <w:szCs w:val="20"/>
              </w:rPr>
              <w:fldChar w:fldCharType="separate"/>
            </w:r>
            <w:r w:rsidR="00431921" w:rsidRPr="004D016E">
              <w:rPr>
                <w:b/>
                <w:sz w:val="20"/>
                <w:szCs w:val="20"/>
              </w:rPr>
              <w:fldChar w:fldCharType="end"/>
            </w:r>
            <w:r w:rsidRPr="004D016E">
              <w:rPr>
                <w:b/>
                <w:sz w:val="20"/>
                <w:szCs w:val="20"/>
              </w:rPr>
              <w:t xml:space="preserve"> No</w:t>
            </w:r>
          </w:p>
        </w:tc>
      </w:tr>
      <w:tr w:rsidR="00C93D40" w:rsidTr="00501319">
        <w:trPr>
          <w:trHeight w:val="144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93D40" w:rsidRPr="004D016E" w:rsidRDefault="00C93D40" w:rsidP="00C93D40">
            <w:pPr>
              <w:pStyle w:val="NoSpacing"/>
              <w:ind w:left="522"/>
              <w:rPr>
                <w:sz w:val="20"/>
                <w:szCs w:val="20"/>
              </w:rPr>
            </w:pPr>
            <w:r w:rsidRPr="004D016E">
              <w:rPr>
                <w:b/>
                <w:sz w:val="20"/>
                <w:szCs w:val="20"/>
              </w:rPr>
              <w:t>Provide Examples:</w:t>
            </w:r>
            <w:r w:rsidRPr="004D016E">
              <w:rPr>
                <w:sz w:val="20"/>
                <w:szCs w:val="20"/>
              </w:rPr>
              <w:t xml:space="preserve"> </w:t>
            </w:r>
          </w:p>
          <w:p w:rsidR="00C93D40" w:rsidRPr="004D016E" w:rsidRDefault="00431921" w:rsidP="00C93D40">
            <w:pPr>
              <w:pStyle w:val="NoSpacing"/>
              <w:ind w:left="522"/>
              <w:rPr>
                <w:b/>
                <w:sz w:val="20"/>
                <w:szCs w:val="20"/>
              </w:rPr>
            </w:pPr>
            <w:r w:rsidRPr="004D016E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C93D40" w:rsidRPr="004D016E">
              <w:rPr>
                <w:sz w:val="20"/>
                <w:szCs w:val="20"/>
              </w:rPr>
              <w:instrText xml:space="preserve"> FORMTEXT </w:instrText>
            </w:r>
            <w:r w:rsidRPr="004D016E">
              <w:rPr>
                <w:sz w:val="20"/>
                <w:szCs w:val="20"/>
              </w:rPr>
            </w:r>
            <w:r w:rsidRPr="004D016E">
              <w:rPr>
                <w:sz w:val="20"/>
                <w:szCs w:val="20"/>
              </w:rPr>
              <w:fldChar w:fldCharType="separate"/>
            </w:r>
            <w:r w:rsidR="00C93D40" w:rsidRPr="004D016E">
              <w:rPr>
                <w:sz w:val="20"/>
                <w:szCs w:val="20"/>
              </w:rPr>
              <w:t> </w:t>
            </w:r>
            <w:r w:rsidR="00C93D40" w:rsidRPr="004D016E">
              <w:rPr>
                <w:sz w:val="20"/>
                <w:szCs w:val="20"/>
              </w:rPr>
              <w:t> </w:t>
            </w:r>
            <w:r w:rsidR="00C93D40" w:rsidRPr="004D016E">
              <w:rPr>
                <w:sz w:val="20"/>
                <w:szCs w:val="20"/>
              </w:rPr>
              <w:t> </w:t>
            </w:r>
            <w:r w:rsidR="00C93D40" w:rsidRPr="004D016E">
              <w:rPr>
                <w:sz w:val="20"/>
                <w:szCs w:val="20"/>
              </w:rPr>
              <w:t> </w:t>
            </w:r>
            <w:r w:rsidR="00C93D40" w:rsidRPr="004D016E">
              <w:rPr>
                <w:sz w:val="20"/>
                <w:szCs w:val="20"/>
              </w:rPr>
              <w:t> </w:t>
            </w:r>
            <w:r w:rsidRPr="004D016E">
              <w:rPr>
                <w:sz w:val="20"/>
                <w:szCs w:val="20"/>
              </w:rPr>
              <w:fldChar w:fldCharType="end"/>
            </w:r>
          </w:p>
        </w:tc>
      </w:tr>
      <w:tr w:rsidR="00C93D40" w:rsidTr="004D016E">
        <w:trPr>
          <w:trHeight w:val="288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93D40" w:rsidRPr="004D016E" w:rsidRDefault="00C93D40" w:rsidP="004D016E">
            <w:pPr>
              <w:pStyle w:val="NoSpacing"/>
              <w:ind w:left="518"/>
              <w:rPr>
                <w:b/>
                <w:sz w:val="20"/>
                <w:szCs w:val="20"/>
              </w:rPr>
            </w:pPr>
            <w:r w:rsidRPr="004D016E">
              <w:rPr>
                <w:b/>
                <w:sz w:val="20"/>
                <w:szCs w:val="20"/>
              </w:rPr>
              <w:t xml:space="preserve">Are there written reports from providers in the file?  </w:t>
            </w:r>
            <w:r w:rsidR="00431921" w:rsidRPr="004D016E">
              <w:rPr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016E">
              <w:rPr>
                <w:b/>
                <w:sz w:val="20"/>
                <w:szCs w:val="20"/>
              </w:rPr>
              <w:instrText xml:space="preserve"> FORMCHECKBOX </w:instrText>
            </w:r>
            <w:r w:rsidR="00431921">
              <w:rPr>
                <w:b/>
                <w:sz w:val="20"/>
                <w:szCs w:val="20"/>
              </w:rPr>
            </w:r>
            <w:r w:rsidR="00431921">
              <w:rPr>
                <w:b/>
                <w:sz w:val="20"/>
                <w:szCs w:val="20"/>
              </w:rPr>
              <w:fldChar w:fldCharType="separate"/>
            </w:r>
            <w:r w:rsidR="00431921" w:rsidRPr="004D016E">
              <w:rPr>
                <w:b/>
                <w:sz w:val="20"/>
                <w:szCs w:val="20"/>
              </w:rPr>
              <w:fldChar w:fldCharType="end"/>
            </w:r>
            <w:r w:rsidRPr="004D016E">
              <w:rPr>
                <w:b/>
                <w:sz w:val="20"/>
                <w:szCs w:val="20"/>
              </w:rPr>
              <w:t xml:space="preserve">Yes   </w:t>
            </w:r>
            <w:r w:rsidR="00431921" w:rsidRPr="004D016E">
              <w:rPr>
                <w:b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016E">
              <w:rPr>
                <w:b/>
                <w:sz w:val="20"/>
                <w:szCs w:val="20"/>
              </w:rPr>
              <w:instrText xml:space="preserve"> FORMCHECKBOX </w:instrText>
            </w:r>
            <w:r w:rsidR="00431921">
              <w:rPr>
                <w:b/>
                <w:sz w:val="20"/>
                <w:szCs w:val="20"/>
              </w:rPr>
            </w:r>
            <w:r w:rsidR="00431921">
              <w:rPr>
                <w:b/>
                <w:sz w:val="20"/>
                <w:szCs w:val="20"/>
              </w:rPr>
              <w:fldChar w:fldCharType="separate"/>
            </w:r>
            <w:r w:rsidR="00431921" w:rsidRPr="004D016E">
              <w:rPr>
                <w:b/>
                <w:sz w:val="20"/>
                <w:szCs w:val="20"/>
              </w:rPr>
              <w:fldChar w:fldCharType="end"/>
            </w:r>
            <w:r w:rsidRPr="004D016E">
              <w:rPr>
                <w:b/>
                <w:sz w:val="20"/>
                <w:szCs w:val="20"/>
              </w:rPr>
              <w:t xml:space="preserve"> No</w:t>
            </w:r>
          </w:p>
        </w:tc>
      </w:tr>
      <w:tr w:rsidR="00447298" w:rsidRPr="007A4599" w:rsidTr="00447298">
        <w:trPr>
          <w:trHeight w:val="432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298" w:rsidRPr="004D016E" w:rsidRDefault="00447298" w:rsidP="005748F9">
            <w:pPr>
              <w:pStyle w:val="ListParagraph"/>
              <w:ind w:left="162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4D016E">
              <w:rPr>
                <w:rFonts w:ascii="Arial" w:hAnsi="Arial" w:cs="Arial"/>
                <w:b/>
                <w:sz w:val="22"/>
                <w:szCs w:val="20"/>
                <w:u w:val="single"/>
              </w:rPr>
              <w:t>Additional Reviewer Comments</w:t>
            </w:r>
          </w:p>
        </w:tc>
      </w:tr>
      <w:tr w:rsidR="00447298" w:rsidRPr="007A4599" w:rsidTr="00501319">
        <w:trPr>
          <w:trHeight w:val="1440"/>
        </w:trPr>
        <w:tc>
          <w:tcPr>
            <w:tcW w:w="10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47298" w:rsidRPr="004D016E" w:rsidRDefault="00431921" w:rsidP="004D016E">
            <w:pPr>
              <w:pStyle w:val="ListParagraph"/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4D016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447298" w:rsidRPr="004D016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D016E">
              <w:rPr>
                <w:rFonts w:ascii="Arial" w:hAnsi="Arial" w:cs="Arial"/>
                <w:sz w:val="20"/>
                <w:szCs w:val="20"/>
              </w:rPr>
            </w:r>
            <w:r w:rsidRPr="004D016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47298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="00447298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="00447298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="00447298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="00447298" w:rsidRPr="004D016E">
              <w:rPr>
                <w:rFonts w:ascii="Arial" w:hAnsi="Arial" w:cs="Arial"/>
                <w:sz w:val="20"/>
                <w:szCs w:val="20"/>
              </w:rPr>
              <w:t> </w:t>
            </w:r>
            <w:r w:rsidRPr="004D016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21621E" w:rsidRPr="004D016E" w:rsidRDefault="0021621E" w:rsidP="00212890">
      <w:pPr>
        <w:jc w:val="right"/>
        <w:rPr>
          <w:sz w:val="8"/>
        </w:rPr>
      </w:pPr>
    </w:p>
    <w:sectPr w:rsidR="0021621E" w:rsidRPr="004D016E" w:rsidSect="00936B60">
      <w:footerReference w:type="even" r:id="rId9"/>
      <w:footerReference w:type="default" r:id="rId10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D40" w:rsidRDefault="00C93D40">
      <w:r>
        <w:separator/>
      </w:r>
    </w:p>
  </w:endnote>
  <w:endnote w:type="continuationSeparator" w:id="0">
    <w:p w:rsidR="00C93D40" w:rsidRDefault="00C93D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D40" w:rsidRDefault="00431921" w:rsidP="0089623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C93D4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93D40" w:rsidRDefault="00C93D4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D40" w:rsidRDefault="00431921" w:rsidP="0089623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C93D4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87CFE">
      <w:rPr>
        <w:rStyle w:val="PageNumber"/>
        <w:noProof/>
      </w:rPr>
      <w:t>1</w:t>
    </w:r>
    <w:r>
      <w:rPr>
        <w:rStyle w:val="PageNumber"/>
      </w:rPr>
      <w:fldChar w:fldCharType="end"/>
    </w: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672"/>
      <w:gridCol w:w="3672"/>
      <w:gridCol w:w="3672"/>
    </w:tblGrid>
    <w:tr w:rsidR="0059531F" w:rsidTr="0059531F">
      <w:tc>
        <w:tcPr>
          <w:tcW w:w="3672" w:type="dxa"/>
        </w:tcPr>
        <w:p w:rsidR="0059531F" w:rsidRDefault="0059531F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59531F" w:rsidRDefault="0059531F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59531F" w:rsidRDefault="0059531F" w:rsidP="0059531F">
          <w:pPr>
            <w:pStyle w:val="Footer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CD-164ac (REV4/14)</w:t>
          </w:r>
        </w:p>
      </w:tc>
    </w:tr>
  </w:tbl>
  <w:p w:rsidR="00C93D40" w:rsidRPr="00460159" w:rsidRDefault="00C93D40">
    <w:pPr>
      <w:pStyle w:val="Footer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D40" w:rsidRDefault="00C93D40">
      <w:r>
        <w:separator/>
      </w:r>
    </w:p>
  </w:footnote>
  <w:footnote w:type="continuationSeparator" w:id="0">
    <w:p w:rsidR="00C93D40" w:rsidRDefault="00C93D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A77C4"/>
    <w:multiLevelType w:val="hybridMultilevel"/>
    <w:tmpl w:val="FB28E11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5064B7C"/>
    <w:multiLevelType w:val="hybridMultilevel"/>
    <w:tmpl w:val="09A45CB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2A9A0C6D"/>
    <w:multiLevelType w:val="hybridMultilevel"/>
    <w:tmpl w:val="E0002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745E3F"/>
    <w:multiLevelType w:val="hybridMultilevel"/>
    <w:tmpl w:val="C31EDF42"/>
    <w:lvl w:ilvl="0" w:tplc="0409000F">
      <w:start w:val="1"/>
      <w:numFmt w:val="decimal"/>
      <w:lvlText w:val="%1."/>
      <w:lvlJc w:val="left"/>
      <w:pPr>
        <w:ind w:left="1347" w:hanging="360"/>
      </w:pPr>
    </w:lvl>
    <w:lvl w:ilvl="1" w:tplc="04090019" w:tentative="1">
      <w:start w:val="1"/>
      <w:numFmt w:val="lowerLetter"/>
      <w:lvlText w:val="%2."/>
      <w:lvlJc w:val="left"/>
      <w:pPr>
        <w:ind w:left="2067" w:hanging="360"/>
      </w:pPr>
    </w:lvl>
    <w:lvl w:ilvl="2" w:tplc="0409001B" w:tentative="1">
      <w:start w:val="1"/>
      <w:numFmt w:val="lowerRoman"/>
      <w:lvlText w:val="%3."/>
      <w:lvlJc w:val="right"/>
      <w:pPr>
        <w:ind w:left="2787" w:hanging="180"/>
      </w:pPr>
    </w:lvl>
    <w:lvl w:ilvl="3" w:tplc="0409000F" w:tentative="1">
      <w:start w:val="1"/>
      <w:numFmt w:val="decimal"/>
      <w:lvlText w:val="%4."/>
      <w:lvlJc w:val="left"/>
      <w:pPr>
        <w:ind w:left="3507" w:hanging="360"/>
      </w:pPr>
    </w:lvl>
    <w:lvl w:ilvl="4" w:tplc="04090019" w:tentative="1">
      <w:start w:val="1"/>
      <w:numFmt w:val="lowerLetter"/>
      <w:lvlText w:val="%5."/>
      <w:lvlJc w:val="left"/>
      <w:pPr>
        <w:ind w:left="4227" w:hanging="360"/>
      </w:pPr>
    </w:lvl>
    <w:lvl w:ilvl="5" w:tplc="0409001B" w:tentative="1">
      <w:start w:val="1"/>
      <w:numFmt w:val="lowerRoman"/>
      <w:lvlText w:val="%6."/>
      <w:lvlJc w:val="right"/>
      <w:pPr>
        <w:ind w:left="4947" w:hanging="180"/>
      </w:pPr>
    </w:lvl>
    <w:lvl w:ilvl="6" w:tplc="0409000F" w:tentative="1">
      <w:start w:val="1"/>
      <w:numFmt w:val="decimal"/>
      <w:lvlText w:val="%7."/>
      <w:lvlJc w:val="left"/>
      <w:pPr>
        <w:ind w:left="5667" w:hanging="360"/>
      </w:pPr>
    </w:lvl>
    <w:lvl w:ilvl="7" w:tplc="04090019" w:tentative="1">
      <w:start w:val="1"/>
      <w:numFmt w:val="lowerLetter"/>
      <w:lvlText w:val="%8."/>
      <w:lvlJc w:val="left"/>
      <w:pPr>
        <w:ind w:left="6387" w:hanging="360"/>
      </w:pPr>
    </w:lvl>
    <w:lvl w:ilvl="8" w:tplc="0409001B" w:tentative="1">
      <w:start w:val="1"/>
      <w:numFmt w:val="lowerRoman"/>
      <w:lvlText w:val="%9."/>
      <w:lvlJc w:val="right"/>
      <w:pPr>
        <w:ind w:left="7107" w:hanging="180"/>
      </w:pPr>
    </w:lvl>
  </w:abstractNum>
  <w:abstractNum w:abstractNumId="4">
    <w:nsid w:val="31CA4837"/>
    <w:multiLevelType w:val="hybridMultilevel"/>
    <w:tmpl w:val="632C25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2A04EC7"/>
    <w:multiLevelType w:val="hybridMultilevel"/>
    <w:tmpl w:val="39F6E73A"/>
    <w:lvl w:ilvl="0" w:tplc="2A50A5FE">
      <w:start w:val="1"/>
      <w:numFmt w:val="decimal"/>
      <w:lvlText w:val="%1."/>
      <w:lvlJc w:val="left"/>
      <w:pPr>
        <w:ind w:left="627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347" w:hanging="360"/>
      </w:pPr>
    </w:lvl>
    <w:lvl w:ilvl="2" w:tplc="0409001B" w:tentative="1">
      <w:start w:val="1"/>
      <w:numFmt w:val="lowerRoman"/>
      <w:lvlText w:val="%3."/>
      <w:lvlJc w:val="right"/>
      <w:pPr>
        <w:ind w:left="2067" w:hanging="180"/>
      </w:pPr>
    </w:lvl>
    <w:lvl w:ilvl="3" w:tplc="0409000F" w:tentative="1">
      <w:start w:val="1"/>
      <w:numFmt w:val="decimal"/>
      <w:lvlText w:val="%4."/>
      <w:lvlJc w:val="left"/>
      <w:pPr>
        <w:ind w:left="2787" w:hanging="360"/>
      </w:pPr>
    </w:lvl>
    <w:lvl w:ilvl="4" w:tplc="04090019" w:tentative="1">
      <w:start w:val="1"/>
      <w:numFmt w:val="lowerLetter"/>
      <w:lvlText w:val="%5."/>
      <w:lvlJc w:val="left"/>
      <w:pPr>
        <w:ind w:left="3507" w:hanging="360"/>
      </w:pPr>
    </w:lvl>
    <w:lvl w:ilvl="5" w:tplc="0409001B" w:tentative="1">
      <w:start w:val="1"/>
      <w:numFmt w:val="lowerRoman"/>
      <w:lvlText w:val="%6."/>
      <w:lvlJc w:val="right"/>
      <w:pPr>
        <w:ind w:left="4227" w:hanging="180"/>
      </w:pPr>
    </w:lvl>
    <w:lvl w:ilvl="6" w:tplc="0409000F" w:tentative="1">
      <w:start w:val="1"/>
      <w:numFmt w:val="decimal"/>
      <w:lvlText w:val="%7."/>
      <w:lvlJc w:val="left"/>
      <w:pPr>
        <w:ind w:left="4947" w:hanging="360"/>
      </w:pPr>
    </w:lvl>
    <w:lvl w:ilvl="7" w:tplc="04090019" w:tentative="1">
      <w:start w:val="1"/>
      <w:numFmt w:val="lowerLetter"/>
      <w:lvlText w:val="%8."/>
      <w:lvlJc w:val="left"/>
      <w:pPr>
        <w:ind w:left="5667" w:hanging="360"/>
      </w:pPr>
    </w:lvl>
    <w:lvl w:ilvl="8" w:tplc="0409001B" w:tentative="1">
      <w:start w:val="1"/>
      <w:numFmt w:val="lowerRoman"/>
      <w:lvlText w:val="%9."/>
      <w:lvlJc w:val="right"/>
      <w:pPr>
        <w:ind w:left="6387" w:hanging="180"/>
      </w:pPr>
    </w:lvl>
  </w:abstractNum>
  <w:abstractNum w:abstractNumId="6">
    <w:nsid w:val="49FD467A"/>
    <w:multiLevelType w:val="hybridMultilevel"/>
    <w:tmpl w:val="56FEDE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A3637C0"/>
    <w:multiLevelType w:val="hybridMultilevel"/>
    <w:tmpl w:val="17D8354C"/>
    <w:lvl w:ilvl="0" w:tplc="0409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8">
    <w:nsid w:val="4BCF02AA"/>
    <w:multiLevelType w:val="hybridMultilevel"/>
    <w:tmpl w:val="A948D6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9402678"/>
    <w:multiLevelType w:val="hybridMultilevel"/>
    <w:tmpl w:val="E3E6A4F6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0">
    <w:nsid w:val="5A077B2D"/>
    <w:multiLevelType w:val="hybridMultilevel"/>
    <w:tmpl w:val="8AC668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1763F4"/>
    <w:multiLevelType w:val="hybridMultilevel"/>
    <w:tmpl w:val="D2709B6E"/>
    <w:lvl w:ilvl="0" w:tplc="04090001">
      <w:start w:val="1"/>
      <w:numFmt w:val="bullet"/>
      <w:lvlText w:val=""/>
      <w:lvlJc w:val="left"/>
      <w:pPr>
        <w:ind w:left="7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12">
    <w:nsid w:val="5A3A3ABD"/>
    <w:multiLevelType w:val="hybridMultilevel"/>
    <w:tmpl w:val="F2FE7C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05973AE"/>
    <w:multiLevelType w:val="hybridMultilevel"/>
    <w:tmpl w:val="1F706414"/>
    <w:lvl w:ilvl="0" w:tplc="09A209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5B0B60"/>
    <w:multiLevelType w:val="hybridMultilevel"/>
    <w:tmpl w:val="0B94AF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1174023"/>
    <w:multiLevelType w:val="hybridMultilevel"/>
    <w:tmpl w:val="6FA455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17A1EBE"/>
    <w:multiLevelType w:val="hybridMultilevel"/>
    <w:tmpl w:val="40D498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B751A06"/>
    <w:multiLevelType w:val="hybridMultilevel"/>
    <w:tmpl w:val="3B5C9FD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>
    <w:nsid w:val="7C5C302C"/>
    <w:multiLevelType w:val="hybridMultilevel"/>
    <w:tmpl w:val="2CF4EA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6"/>
  </w:num>
  <w:num w:numId="5">
    <w:abstractNumId w:val="8"/>
  </w:num>
  <w:num w:numId="6">
    <w:abstractNumId w:val="14"/>
  </w:num>
  <w:num w:numId="7">
    <w:abstractNumId w:val="16"/>
  </w:num>
  <w:num w:numId="8">
    <w:abstractNumId w:val="15"/>
  </w:num>
  <w:num w:numId="9">
    <w:abstractNumId w:val="4"/>
  </w:num>
  <w:num w:numId="10">
    <w:abstractNumId w:val="0"/>
  </w:num>
  <w:num w:numId="11">
    <w:abstractNumId w:val="18"/>
  </w:num>
  <w:num w:numId="12">
    <w:abstractNumId w:val="10"/>
  </w:num>
  <w:num w:numId="13">
    <w:abstractNumId w:val="5"/>
  </w:num>
  <w:num w:numId="14">
    <w:abstractNumId w:val="2"/>
  </w:num>
  <w:num w:numId="15">
    <w:abstractNumId w:val="3"/>
  </w:num>
  <w:num w:numId="16">
    <w:abstractNumId w:val="17"/>
  </w:num>
  <w:num w:numId="17">
    <w:abstractNumId w:val="1"/>
  </w:num>
  <w:num w:numId="18">
    <w:abstractNumId w:val="11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hy2GEFJRQtlbcfVs2+jzkjLsHDM=" w:salt="ukFHxKg4c4PfqujYwY7n6g==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075D"/>
    <w:rsid w:val="00002D4B"/>
    <w:rsid w:val="00003660"/>
    <w:rsid w:val="00012B8C"/>
    <w:rsid w:val="00023CBB"/>
    <w:rsid w:val="00033B90"/>
    <w:rsid w:val="00034D8B"/>
    <w:rsid w:val="0004469C"/>
    <w:rsid w:val="00055D9D"/>
    <w:rsid w:val="000574F9"/>
    <w:rsid w:val="000836B9"/>
    <w:rsid w:val="00095728"/>
    <w:rsid w:val="000A4DAC"/>
    <w:rsid w:val="000B1DB1"/>
    <w:rsid w:val="000B4BAB"/>
    <w:rsid w:val="000B7A50"/>
    <w:rsid w:val="000C3B6E"/>
    <w:rsid w:val="000C6EF6"/>
    <w:rsid w:val="000D2E67"/>
    <w:rsid w:val="000E0342"/>
    <w:rsid w:val="000E2333"/>
    <w:rsid w:val="000E6C91"/>
    <w:rsid w:val="000F050B"/>
    <w:rsid w:val="000F4BF8"/>
    <w:rsid w:val="0010680F"/>
    <w:rsid w:val="0010706E"/>
    <w:rsid w:val="00111D5F"/>
    <w:rsid w:val="00115FFB"/>
    <w:rsid w:val="001167DC"/>
    <w:rsid w:val="0012451E"/>
    <w:rsid w:val="00130461"/>
    <w:rsid w:val="00136FAA"/>
    <w:rsid w:val="00140CB0"/>
    <w:rsid w:val="001428C4"/>
    <w:rsid w:val="00151425"/>
    <w:rsid w:val="00153EF9"/>
    <w:rsid w:val="0015484A"/>
    <w:rsid w:val="001615E6"/>
    <w:rsid w:val="00163C4B"/>
    <w:rsid w:val="001644A1"/>
    <w:rsid w:val="001726DE"/>
    <w:rsid w:val="00184973"/>
    <w:rsid w:val="001B0DE8"/>
    <w:rsid w:val="001B4F10"/>
    <w:rsid w:val="001B50F7"/>
    <w:rsid w:val="001B67CA"/>
    <w:rsid w:val="001D0264"/>
    <w:rsid w:val="001D1E7E"/>
    <w:rsid w:val="001D28FB"/>
    <w:rsid w:val="001F0082"/>
    <w:rsid w:val="001F11AA"/>
    <w:rsid w:val="001F64A7"/>
    <w:rsid w:val="00200741"/>
    <w:rsid w:val="00212890"/>
    <w:rsid w:val="00215EC3"/>
    <w:rsid w:val="0021621E"/>
    <w:rsid w:val="0022242F"/>
    <w:rsid w:val="00223555"/>
    <w:rsid w:val="00243460"/>
    <w:rsid w:val="002507A4"/>
    <w:rsid w:val="00254216"/>
    <w:rsid w:val="00257126"/>
    <w:rsid w:val="00291A6B"/>
    <w:rsid w:val="002A390E"/>
    <w:rsid w:val="002A3EE4"/>
    <w:rsid w:val="002B06F7"/>
    <w:rsid w:val="002B3BDE"/>
    <w:rsid w:val="002B7957"/>
    <w:rsid w:val="002C1871"/>
    <w:rsid w:val="002C3820"/>
    <w:rsid w:val="002D51B4"/>
    <w:rsid w:val="002D6054"/>
    <w:rsid w:val="002D73AB"/>
    <w:rsid w:val="002F14C8"/>
    <w:rsid w:val="00302BE2"/>
    <w:rsid w:val="003061FE"/>
    <w:rsid w:val="003076DC"/>
    <w:rsid w:val="003159D8"/>
    <w:rsid w:val="00316669"/>
    <w:rsid w:val="003208F0"/>
    <w:rsid w:val="00324F58"/>
    <w:rsid w:val="0032599A"/>
    <w:rsid w:val="00327C55"/>
    <w:rsid w:val="00336861"/>
    <w:rsid w:val="0034392C"/>
    <w:rsid w:val="00344B48"/>
    <w:rsid w:val="00345EFE"/>
    <w:rsid w:val="003631F4"/>
    <w:rsid w:val="003643B8"/>
    <w:rsid w:val="00370E47"/>
    <w:rsid w:val="00374DCB"/>
    <w:rsid w:val="00381EE2"/>
    <w:rsid w:val="003826C0"/>
    <w:rsid w:val="00387FB9"/>
    <w:rsid w:val="00397D8E"/>
    <w:rsid w:val="003A536A"/>
    <w:rsid w:val="003B07EA"/>
    <w:rsid w:val="003B1F1E"/>
    <w:rsid w:val="003C19AB"/>
    <w:rsid w:val="003E5131"/>
    <w:rsid w:val="003E78FF"/>
    <w:rsid w:val="003F0BD7"/>
    <w:rsid w:val="00402F16"/>
    <w:rsid w:val="0040716F"/>
    <w:rsid w:val="0041565A"/>
    <w:rsid w:val="004216B2"/>
    <w:rsid w:val="004311FB"/>
    <w:rsid w:val="00431921"/>
    <w:rsid w:val="004360F4"/>
    <w:rsid w:val="004404F0"/>
    <w:rsid w:val="00443B40"/>
    <w:rsid w:val="00446C0A"/>
    <w:rsid w:val="00447298"/>
    <w:rsid w:val="00451206"/>
    <w:rsid w:val="00453B0E"/>
    <w:rsid w:val="0045574D"/>
    <w:rsid w:val="00460159"/>
    <w:rsid w:val="00462635"/>
    <w:rsid w:val="00466875"/>
    <w:rsid w:val="00467490"/>
    <w:rsid w:val="004708D3"/>
    <w:rsid w:val="004756D6"/>
    <w:rsid w:val="00475DF0"/>
    <w:rsid w:val="00482C83"/>
    <w:rsid w:val="00484811"/>
    <w:rsid w:val="00497C6E"/>
    <w:rsid w:val="004A080F"/>
    <w:rsid w:val="004A0F69"/>
    <w:rsid w:val="004A4A3A"/>
    <w:rsid w:val="004B1691"/>
    <w:rsid w:val="004B2D75"/>
    <w:rsid w:val="004C075D"/>
    <w:rsid w:val="004C3319"/>
    <w:rsid w:val="004C698B"/>
    <w:rsid w:val="004D016E"/>
    <w:rsid w:val="004E77DF"/>
    <w:rsid w:val="004F735E"/>
    <w:rsid w:val="00501319"/>
    <w:rsid w:val="00503A03"/>
    <w:rsid w:val="00504A73"/>
    <w:rsid w:val="0051313D"/>
    <w:rsid w:val="00514C32"/>
    <w:rsid w:val="00516431"/>
    <w:rsid w:val="00520E6A"/>
    <w:rsid w:val="005210AD"/>
    <w:rsid w:val="005248D7"/>
    <w:rsid w:val="00526DE3"/>
    <w:rsid w:val="00527D3B"/>
    <w:rsid w:val="005340C7"/>
    <w:rsid w:val="00534BF7"/>
    <w:rsid w:val="00545A19"/>
    <w:rsid w:val="00556500"/>
    <w:rsid w:val="0055669A"/>
    <w:rsid w:val="005620EC"/>
    <w:rsid w:val="00562EB3"/>
    <w:rsid w:val="00570A0D"/>
    <w:rsid w:val="00571A28"/>
    <w:rsid w:val="005748F9"/>
    <w:rsid w:val="00581BD7"/>
    <w:rsid w:val="00585665"/>
    <w:rsid w:val="005860BB"/>
    <w:rsid w:val="00593BBF"/>
    <w:rsid w:val="00594F6E"/>
    <w:rsid w:val="0059531F"/>
    <w:rsid w:val="005A63D8"/>
    <w:rsid w:val="005A66F7"/>
    <w:rsid w:val="005B192E"/>
    <w:rsid w:val="005B24EB"/>
    <w:rsid w:val="005B2A02"/>
    <w:rsid w:val="005B542B"/>
    <w:rsid w:val="005B5659"/>
    <w:rsid w:val="005B5729"/>
    <w:rsid w:val="005B5E74"/>
    <w:rsid w:val="005C012C"/>
    <w:rsid w:val="005C0A6A"/>
    <w:rsid w:val="005D26C1"/>
    <w:rsid w:val="005E4CC3"/>
    <w:rsid w:val="005E7528"/>
    <w:rsid w:val="005F053A"/>
    <w:rsid w:val="005F3B10"/>
    <w:rsid w:val="005F79A2"/>
    <w:rsid w:val="006014FC"/>
    <w:rsid w:val="00621FB5"/>
    <w:rsid w:val="0063295C"/>
    <w:rsid w:val="006415E9"/>
    <w:rsid w:val="0064165F"/>
    <w:rsid w:val="0066230C"/>
    <w:rsid w:val="0066423F"/>
    <w:rsid w:val="00664A82"/>
    <w:rsid w:val="00667FAA"/>
    <w:rsid w:val="00680641"/>
    <w:rsid w:val="006832B7"/>
    <w:rsid w:val="00684062"/>
    <w:rsid w:val="006849A7"/>
    <w:rsid w:val="006915E6"/>
    <w:rsid w:val="00693DF5"/>
    <w:rsid w:val="0069545B"/>
    <w:rsid w:val="00697150"/>
    <w:rsid w:val="006A77B8"/>
    <w:rsid w:val="006B4DF4"/>
    <w:rsid w:val="006C6CD6"/>
    <w:rsid w:val="006D223E"/>
    <w:rsid w:val="0070635C"/>
    <w:rsid w:val="00712DD7"/>
    <w:rsid w:val="007153AF"/>
    <w:rsid w:val="007158D5"/>
    <w:rsid w:val="00774FD5"/>
    <w:rsid w:val="00787CFE"/>
    <w:rsid w:val="00796D38"/>
    <w:rsid w:val="007A0BB3"/>
    <w:rsid w:val="007A34F6"/>
    <w:rsid w:val="007A3F95"/>
    <w:rsid w:val="007A4599"/>
    <w:rsid w:val="007B26B1"/>
    <w:rsid w:val="007B4F76"/>
    <w:rsid w:val="007B5CB5"/>
    <w:rsid w:val="007D01FE"/>
    <w:rsid w:val="007D198B"/>
    <w:rsid w:val="007D5D15"/>
    <w:rsid w:val="007D78CE"/>
    <w:rsid w:val="007E4565"/>
    <w:rsid w:val="007E528E"/>
    <w:rsid w:val="007E69D8"/>
    <w:rsid w:val="00803633"/>
    <w:rsid w:val="00803D0F"/>
    <w:rsid w:val="00816ED7"/>
    <w:rsid w:val="00823969"/>
    <w:rsid w:val="008272A4"/>
    <w:rsid w:val="00831813"/>
    <w:rsid w:val="00840306"/>
    <w:rsid w:val="008455C6"/>
    <w:rsid w:val="008455D4"/>
    <w:rsid w:val="00852227"/>
    <w:rsid w:val="00852E36"/>
    <w:rsid w:val="0085507C"/>
    <w:rsid w:val="008622AE"/>
    <w:rsid w:val="00864017"/>
    <w:rsid w:val="0087297C"/>
    <w:rsid w:val="008741A4"/>
    <w:rsid w:val="0088219F"/>
    <w:rsid w:val="00887484"/>
    <w:rsid w:val="008917F0"/>
    <w:rsid w:val="00896232"/>
    <w:rsid w:val="008B3015"/>
    <w:rsid w:val="008C309E"/>
    <w:rsid w:val="008C392A"/>
    <w:rsid w:val="008D5A27"/>
    <w:rsid w:val="008E384B"/>
    <w:rsid w:val="008F7DCD"/>
    <w:rsid w:val="008F7F64"/>
    <w:rsid w:val="00902184"/>
    <w:rsid w:val="00905B7A"/>
    <w:rsid w:val="009161A4"/>
    <w:rsid w:val="00920939"/>
    <w:rsid w:val="00922EF6"/>
    <w:rsid w:val="00923369"/>
    <w:rsid w:val="00932199"/>
    <w:rsid w:val="00936B60"/>
    <w:rsid w:val="00950C93"/>
    <w:rsid w:val="009522AA"/>
    <w:rsid w:val="00956847"/>
    <w:rsid w:val="00966CA0"/>
    <w:rsid w:val="00975E49"/>
    <w:rsid w:val="00977768"/>
    <w:rsid w:val="00984FFA"/>
    <w:rsid w:val="00995AEF"/>
    <w:rsid w:val="009B0958"/>
    <w:rsid w:val="009B3760"/>
    <w:rsid w:val="009B77B2"/>
    <w:rsid w:val="009C202B"/>
    <w:rsid w:val="009C4DBD"/>
    <w:rsid w:val="009E13A4"/>
    <w:rsid w:val="009F67FA"/>
    <w:rsid w:val="009F6DC8"/>
    <w:rsid w:val="00A00601"/>
    <w:rsid w:val="00A0117B"/>
    <w:rsid w:val="00A015EB"/>
    <w:rsid w:val="00A13366"/>
    <w:rsid w:val="00A13F10"/>
    <w:rsid w:val="00A221DF"/>
    <w:rsid w:val="00A235C0"/>
    <w:rsid w:val="00A2513C"/>
    <w:rsid w:val="00A34541"/>
    <w:rsid w:val="00A36751"/>
    <w:rsid w:val="00A41022"/>
    <w:rsid w:val="00A46422"/>
    <w:rsid w:val="00A574D2"/>
    <w:rsid w:val="00A75238"/>
    <w:rsid w:val="00A76B10"/>
    <w:rsid w:val="00A76F80"/>
    <w:rsid w:val="00A82CA5"/>
    <w:rsid w:val="00A83544"/>
    <w:rsid w:val="00A85186"/>
    <w:rsid w:val="00A90D70"/>
    <w:rsid w:val="00A91B33"/>
    <w:rsid w:val="00AB02AD"/>
    <w:rsid w:val="00AB62F1"/>
    <w:rsid w:val="00AB7BAB"/>
    <w:rsid w:val="00AC4F73"/>
    <w:rsid w:val="00AD5A3D"/>
    <w:rsid w:val="00AE781C"/>
    <w:rsid w:val="00AF4BF0"/>
    <w:rsid w:val="00AF5C8C"/>
    <w:rsid w:val="00B04D40"/>
    <w:rsid w:val="00B06ADB"/>
    <w:rsid w:val="00B10DE8"/>
    <w:rsid w:val="00B206A7"/>
    <w:rsid w:val="00B3031E"/>
    <w:rsid w:val="00B4640D"/>
    <w:rsid w:val="00B506C2"/>
    <w:rsid w:val="00B55618"/>
    <w:rsid w:val="00B577F0"/>
    <w:rsid w:val="00B653D8"/>
    <w:rsid w:val="00B6753E"/>
    <w:rsid w:val="00B731BB"/>
    <w:rsid w:val="00B77D22"/>
    <w:rsid w:val="00B80E45"/>
    <w:rsid w:val="00B91108"/>
    <w:rsid w:val="00B9192E"/>
    <w:rsid w:val="00B9752B"/>
    <w:rsid w:val="00BA0862"/>
    <w:rsid w:val="00BA309F"/>
    <w:rsid w:val="00BA482A"/>
    <w:rsid w:val="00BB4D01"/>
    <w:rsid w:val="00BB5C75"/>
    <w:rsid w:val="00BC3091"/>
    <w:rsid w:val="00BD5445"/>
    <w:rsid w:val="00BD7D3C"/>
    <w:rsid w:val="00BE174F"/>
    <w:rsid w:val="00BE33A7"/>
    <w:rsid w:val="00BF067A"/>
    <w:rsid w:val="00BF2985"/>
    <w:rsid w:val="00C019F3"/>
    <w:rsid w:val="00C05D68"/>
    <w:rsid w:val="00C135E6"/>
    <w:rsid w:val="00C207E6"/>
    <w:rsid w:val="00C20B97"/>
    <w:rsid w:val="00C237B2"/>
    <w:rsid w:val="00C31E61"/>
    <w:rsid w:val="00C60BE7"/>
    <w:rsid w:val="00C6195A"/>
    <w:rsid w:val="00C627FD"/>
    <w:rsid w:val="00C81100"/>
    <w:rsid w:val="00C90FF2"/>
    <w:rsid w:val="00C93D40"/>
    <w:rsid w:val="00C94ECB"/>
    <w:rsid w:val="00C974B4"/>
    <w:rsid w:val="00CA1EE0"/>
    <w:rsid w:val="00CA3790"/>
    <w:rsid w:val="00CB2332"/>
    <w:rsid w:val="00CB334E"/>
    <w:rsid w:val="00CC53E3"/>
    <w:rsid w:val="00CC5453"/>
    <w:rsid w:val="00CC5FF5"/>
    <w:rsid w:val="00CD4F20"/>
    <w:rsid w:val="00CD63B1"/>
    <w:rsid w:val="00CD74EB"/>
    <w:rsid w:val="00CE0970"/>
    <w:rsid w:val="00CE1F76"/>
    <w:rsid w:val="00CE4F22"/>
    <w:rsid w:val="00CE6820"/>
    <w:rsid w:val="00CF09B2"/>
    <w:rsid w:val="00D06270"/>
    <w:rsid w:val="00D077D3"/>
    <w:rsid w:val="00D104CE"/>
    <w:rsid w:val="00D1382D"/>
    <w:rsid w:val="00D15DAA"/>
    <w:rsid w:val="00D20682"/>
    <w:rsid w:val="00D27A41"/>
    <w:rsid w:val="00D350AE"/>
    <w:rsid w:val="00D530AA"/>
    <w:rsid w:val="00D53233"/>
    <w:rsid w:val="00D57ED2"/>
    <w:rsid w:val="00D61034"/>
    <w:rsid w:val="00D6239D"/>
    <w:rsid w:val="00D66422"/>
    <w:rsid w:val="00D7523B"/>
    <w:rsid w:val="00D86FBA"/>
    <w:rsid w:val="00D95B9A"/>
    <w:rsid w:val="00D96C4B"/>
    <w:rsid w:val="00DA799E"/>
    <w:rsid w:val="00DB5D17"/>
    <w:rsid w:val="00DD4775"/>
    <w:rsid w:val="00DE11CC"/>
    <w:rsid w:val="00DF4DAC"/>
    <w:rsid w:val="00E11926"/>
    <w:rsid w:val="00E1751F"/>
    <w:rsid w:val="00E36966"/>
    <w:rsid w:val="00E370AF"/>
    <w:rsid w:val="00E45011"/>
    <w:rsid w:val="00E457CA"/>
    <w:rsid w:val="00E55AE0"/>
    <w:rsid w:val="00E6357E"/>
    <w:rsid w:val="00E63DBB"/>
    <w:rsid w:val="00E65D1E"/>
    <w:rsid w:val="00E726FC"/>
    <w:rsid w:val="00E86E18"/>
    <w:rsid w:val="00E91408"/>
    <w:rsid w:val="00EA2921"/>
    <w:rsid w:val="00EA4AAF"/>
    <w:rsid w:val="00EB152A"/>
    <w:rsid w:val="00EB3465"/>
    <w:rsid w:val="00EC1108"/>
    <w:rsid w:val="00EC1FE9"/>
    <w:rsid w:val="00ED135C"/>
    <w:rsid w:val="00ED412C"/>
    <w:rsid w:val="00ED4459"/>
    <w:rsid w:val="00EF5724"/>
    <w:rsid w:val="00EF69D4"/>
    <w:rsid w:val="00EF733E"/>
    <w:rsid w:val="00F1316E"/>
    <w:rsid w:val="00F1357B"/>
    <w:rsid w:val="00F20FF6"/>
    <w:rsid w:val="00F22895"/>
    <w:rsid w:val="00F26B00"/>
    <w:rsid w:val="00F3168D"/>
    <w:rsid w:val="00F37804"/>
    <w:rsid w:val="00F63ADA"/>
    <w:rsid w:val="00F65F83"/>
    <w:rsid w:val="00F744C9"/>
    <w:rsid w:val="00F7647C"/>
    <w:rsid w:val="00F86E78"/>
    <w:rsid w:val="00F93031"/>
    <w:rsid w:val="00F93D77"/>
    <w:rsid w:val="00F93EB5"/>
    <w:rsid w:val="00FA1B07"/>
    <w:rsid w:val="00FD3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974B4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52E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5860B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46015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6015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60BE7"/>
  </w:style>
  <w:style w:type="paragraph" w:styleId="ListParagraph">
    <w:name w:val="List Paragraph"/>
    <w:basedOn w:val="Normal"/>
    <w:uiPriority w:val="34"/>
    <w:qFormat/>
    <w:rsid w:val="00F37804"/>
    <w:pPr>
      <w:ind w:left="720"/>
    </w:pPr>
    <w:rPr>
      <w:rFonts w:ascii="Times New Roman" w:hAnsi="Times New Roman" w:cs="Times New Roman"/>
    </w:rPr>
  </w:style>
  <w:style w:type="paragraph" w:styleId="NoSpacing">
    <w:name w:val="No Spacing"/>
    <w:uiPriority w:val="1"/>
    <w:qFormat/>
    <w:rsid w:val="00F20FF6"/>
    <w:rPr>
      <w:rFonts w:ascii="Arial" w:hAnsi="Arial" w:cs="Arial"/>
      <w:sz w:val="24"/>
      <w:szCs w:val="24"/>
    </w:rPr>
  </w:style>
  <w:style w:type="paragraph" w:styleId="Revision">
    <w:name w:val="Revision"/>
    <w:hidden/>
    <w:uiPriority w:val="99"/>
    <w:semiHidden/>
    <w:rsid w:val="001644A1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5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84AA1-B0BA-4E88-8B7F-73458A12B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cd164_ac</Template>
  <TotalTime>4</TotalTime>
  <Pages>2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Critical Event Case Review (cd164)</vt:lpstr>
    </vt:vector>
  </TitlesOfParts>
  <Company>Missouri Department of Social Services</Company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Critical Event Case Review (cd164ac)</dc:title>
  <dc:creator>DSS/CD</dc:creator>
  <cp:lastModifiedBy>DSS-CD</cp:lastModifiedBy>
  <cp:revision>5</cp:revision>
  <cp:lastPrinted>2010-11-17T21:10:00Z</cp:lastPrinted>
  <dcterms:created xsi:type="dcterms:W3CDTF">2014-04-21T18:24:00Z</dcterms:created>
  <dcterms:modified xsi:type="dcterms:W3CDTF">2014-04-30T18:56:00Z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Editor">
    <vt:lpwstr>08/07</vt:lpwstr>
  </property>
</Properties>
</file>