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720"/>
        <w:gridCol w:w="4140"/>
        <w:gridCol w:w="270"/>
        <w:gridCol w:w="540"/>
        <w:gridCol w:w="3960"/>
        <w:gridCol w:w="180"/>
        <w:gridCol w:w="270"/>
      </w:tblGrid>
      <w:tr w:rsidR="003B1F1E" w:rsidRPr="00B1551F" w:rsidTr="00B1551F">
        <w:trPr>
          <w:trHeight w:val="720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B1551F" w:rsidRDefault="00BE174F" w:rsidP="00C94ECB">
            <w:pPr>
              <w:jc w:val="center"/>
              <w:rPr>
                <w:sz w:val="20"/>
                <w:szCs w:val="20"/>
              </w:rPr>
            </w:pPr>
            <w:r w:rsidRPr="00B1551F">
              <w:rPr>
                <w:noProof/>
                <w:sz w:val="20"/>
                <w:szCs w:val="20"/>
              </w:rPr>
              <w:drawing>
                <wp:inline distT="0" distB="0" distL="0" distR="0">
                  <wp:extent cx="468659" cy="448574"/>
                  <wp:effectExtent l="19050" t="0" r="7591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527" cy="448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B1551F" w:rsidRDefault="00460159" w:rsidP="005B5659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t>MISSOURI DEPARTMENT OF SOCIAL SERVICES</w:t>
            </w:r>
          </w:p>
          <w:p w:rsidR="00460159" w:rsidRPr="00B1551F" w:rsidRDefault="00D61034" w:rsidP="005B5659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t>CHILDREN’S DIVISION</w:t>
            </w:r>
          </w:p>
          <w:p w:rsidR="00460159" w:rsidRPr="00B1551F" w:rsidRDefault="00F37804" w:rsidP="004E1D14">
            <w:pPr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Critical Event Case Review</w:t>
            </w:r>
            <w:r w:rsidR="00F417D4" w:rsidRPr="00B1551F">
              <w:rPr>
                <w:b/>
                <w:sz w:val="20"/>
                <w:szCs w:val="20"/>
              </w:rPr>
              <w:t xml:space="preserve">: </w:t>
            </w:r>
            <w:r w:rsidR="004E1D14" w:rsidRPr="00B1551F">
              <w:rPr>
                <w:b/>
                <w:sz w:val="20"/>
                <w:szCs w:val="20"/>
              </w:rPr>
              <w:t>Prior AC</w:t>
            </w:r>
            <w:r w:rsidRPr="00B1551F">
              <w:rPr>
                <w:b/>
                <w:sz w:val="20"/>
                <w:szCs w:val="20"/>
              </w:rPr>
              <w:t xml:space="preserve">   </w:t>
            </w:r>
          </w:p>
        </w:tc>
      </w:tr>
      <w:tr w:rsidR="00667FAA" w:rsidRPr="00B1551F" w:rsidTr="0070635C">
        <w:trPr>
          <w:trHeight w:val="43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B1551F" w:rsidRDefault="003E7295" w:rsidP="00667FAA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67FAA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667FAA" w:rsidRPr="00B1551F">
              <w:rPr>
                <w:noProof/>
                <w:sz w:val="20"/>
                <w:szCs w:val="20"/>
              </w:rPr>
              <w:t> </w:t>
            </w:r>
            <w:r w:rsidR="00667FAA" w:rsidRPr="00B1551F">
              <w:rPr>
                <w:noProof/>
                <w:sz w:val="20"/>
                <w:szCs w:val="20"/>
              </w:rPr>
              <w:t> </w:t>
            </w:r>
            <w:r w:rsidR="00667FAA" w:rsidRPr="00B1551F">
              <w:rPr>
                <w:noProof/>
                <w:sz w:val="20"/>
                <w:szCs w:val="20"/>
              </w:rPr>
              <w:t> </w:t>
            </w:r>
            <w:r w:rsidR="00667FAA" w:rsidRPr="00B1551F">
              <w:rPr>
                <w:noProof/>
                <w:sz w:val="20"/>
                <w:szCs w:val="20"/>
              </w:rPr>
              <w:t> </w:t>
            </w:r>
            <w:r w:rsidR="00667FAA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B1551F" w:rsidRDefault="003E7295" w:rsidP="004C698B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2607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D56B04" w:rsidRPr="00B1551F" w:rsidTr="00C22FCD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D56B04" w:rsidRPr="00B1551F" w:rsidRDefault="00D56B04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6B04" w:rsidRPr="00B1551F" w:rsidRDefault="00D56B04" w:rsidP="00667FAA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Name of Child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56B04" w:rsidRPr="00B1551F" w:rsidRDefault="00D56B04" w:rsidP="00667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left w:val="nil"/>
              <w:bottom w:val="nil"/>
              <w:right w:val="nil"/>
            </w:tcBorders>
          </w:tcPr>
          <w:p w:rsidR="00D56B04" w:rsidRPr="00B1551F" w:rsidRDefault="00D56B04" w:rsidP="00FE0F46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Case Family Name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6B04" w:rsidRPr="00B1551F" w:rsidRDefault="00D56B04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B1551F" w:rsidTr="00C22FCD">
        <w:trPr>
          <w:trHeight w:val="43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B1551F" w:rsidRDefault="003E7295" w:rsidP="00B1551F">
            <w:pPr>
              <w:jc w:val="center"/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2607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="0092607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  <w:r w:rsidR="00B1551F" w:rsidRPr="00B1551F">
              <w:rPr>
                <w:sz w:val="20"/>
                <w:szCs w:val="20"/>
              </w:rPr>
              <w:t>/</w:t>
            </w: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B1551F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B1551F" w:rsidRPr="00B1551F">
              <w:rPr>
                <w:noProof/>
                <w:sz w:val="20"/>
                <w:szCs w:val="20"/>
              </w:rPr>
              <w:t> </w:t>
            </w:r>
            <w:r w:rsidR="00B1551F" w:rsidRPr="00B1551F">
              <w:rPr>
                <w:noProof/>
                <w:sz w:val="20"/>
                <w:szCs w:val="20"/>
              </w:rPr>
              <w:t> </w:t>
            </w:r>
            <w:r w:rsidR="00B1551F" w:rsidRPr="00B1551F">
              <w:rPr>
                <w:noProof/>
                <w:sz w:val="20"/>
                <w:szCs w:val="20"/>
              </w:rPr>
              <w:t> </w:t>
            </w:r>
            <w:r w:rsidR="00B1551F" w:rsidRPr="00B1551F">
              <w:rPr>
                <w:noProof/>
                <w:sz w:val="20"/>
                <w:szCs w:val="20"/>
              </w:rPr>
              <w:t> </w:t>
            </w:r>
            <w:r w:rsidR="00B1551F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B1551F" w:rsidRDefault="003E7295" w:rsidP="004C698B">
            <w:pPr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5206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252064" w:rsidRPr="00B1551F">
              <w:rPr>
                <w:noProof/>
                <w:sz w:val="20"/>
                <w:szCs w:val="20"/>
              </w:rPr>
              <w:t> </w:t>
            </w:r>
            <w:r w:rsidR="00252064" w:rsidRPr="00B1551F">
              <w:rPr>
                <w:noProof/>
                <w:sz w:val="20"/>
                <w:szCs w:val="20"/>
              </w:rPr>
              <w:t> </w:t>
            </w:r>
            <w:r w:rsidR="00252064" w:rsidRPr="00B1551F">
              <w:rPr>
                <w:noProof/>
                <w:sz w:val="20"/>
                <w:szCs w:val="20"/>
              </w:rPr>
              <w:t> </w:t>
            </w:r>
            <w:r w:rsidR="00252064" w:rsidRPr="00B1551F">
              <w:rPr>
                <w:noProof/>
                <w:sz w:val="20"/>
                <w:szCs w:val="20"/>
              </w:rPr>
              <w:t> </w:t>
            </w:r>
            <w:r w:rsidR="0025206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B1551F" w:rsidTr="00C22FCD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B1551F" w:rsidRDefault="00D56B04" w:rsidP="00AB02AD">
            <w:pPr>
              <w:jc w:val="center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Date Opened</w:t>
            </w:r>
            <w:r w:rsidR="004E1D14" w:rsidRPr="00B1551F">
              <w:rPr>
                <w:b/>
                <w:sz w:val="20"/>
                <w:szCs w:val="20"/>
              </w:rPr>
              <w:t>/Date Closed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B1551F" w:rsidRDefault="00667FAA" w:rsidP="00667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B1551F" w:rsidRDefault="00252064" w:rsidP="00966C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Call/Case Number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7FAA" w:rsidRPr="00B1551F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B1551F" w:rsidTr="00CE6820">
        <w:trPr>
          <w:trHeight w:val="36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67FAA" w:rsidRPr="00B1551F" w:rsidRDefault="00667FAA" w:rsidP="004708D3">
            <w:pPr>
              <w:rPr>
                <w:sz w:val="20"/>
                <w:szCs w:val="20"/>
              </w:rPr>
            </w:pPr>
          </w:p>
        </w:tc>
      </w:tr>
      <w:tr w:rsidR="00F744C9" w:rsidRPr="00B1551F" w:rsidTr="00B1551F">
        <w:trPr>
          <w:trHeight w:val="432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44C9" w:rsidRPr="00B1551F" w:rsidRDefault="004E1D14" w:rsidP="00B1551F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Cs w:val="20"/>
              </w:rPr>
              <w:t>Alternative Care (AC)</w:t>
            </w:r>
          </w:p>
        </w:tc>
      </w:tr>
      <w:tr w:rsidR="0021621E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B1551F">
            <w:pPr>
              <w:pStyle w:val="ListParagraph"/>
              <w:numPr>
                <w:ilvl w:val="0"/>
                <w:numId w:val="21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Reason this prior case is relevant to critical event: </w:t>
            </w:r>
          </w:p>
          <w:p w:rsidR="0021621E" w:rsidRPr="00B1551F" w:rsidRDefault="003E7295" w:rsidP="00B1551F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1621E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1621E" w:rsidRPr="00B1551F" w:rsidRDefault="004E1D14" w:rsidP="00B1551F">
            <w:pPr>
              <w:pStyle w:val="NoSpacing"/>
              <w:numPr>
                <w:ilvl w:val="0"/>
                <w:numId w:val="11"/>
              </w:numPr>
              <w:ind w:left="522"/>
              <w:rPr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Reason child entered alternative care:</w:t>
            </w:r>
          </w:p>
          <w:p w:rsidR="004E1D14" w:rsidRPr="00B1551F" w:rsidRDefault="003E7295" w:rsidP="00B1551F">
            <w:pPr>
              <w:pStyle w:val="NoSpacing"/>
              <w:ind w:left="522"/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6E7122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122" w:rsidRPr="00B1551F" w:rsidRDefault="006E7122" w:rsidP="00B1551F">
            <w:pPr>
              <w:pStyle w:val="ListParagraph"/>
              <w:numPr>
                <w:ilvl w:val="0"/>
                <w:numId w:val="20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Household Composition: (name, age, role) </w:t>
            </w:r>
          </w:p>
          <w:p w:rsidR="006E7122" w:rsidRPr="00B1551F" w:rsidRDefault="003E7295" w:rsidP="00B1551F">
            <w:pPr>
              <w:ind w:left="522"/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E7122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6E7122" w:rsidRPr="00B1551F">
              <w:rPr>
                <w:noProof/>
                <w:sz w:val="20"/>
                <w:szCs w:val="20"/>
              </w:rPr>
              <w:t> </w:t>
            </w:r>
            <w:r w:rsidR="006E7122" w:rsidRPr="00B1551F">
              <w:rPr>
                <w:noProof/>
                <w:sz w:val="20"/>
                <w:szCs w:val="20"/>
              </w:rPr>
              <w:t> </w:t>
            </w:r>
            <w:r w:rsidR="006E7122" w:rsidRPr="00B1551F">
              <w:rPr>
                <w:noProof/>
                <w:sz w:val="20"/>
                <w:szCs w:val="20"/>
              </w:rPr>
              <w:t> </w:t>
            </w:r>
            <w:r w:rsidR="006E7122" w:rsidRPr="00B1551F">
              <w:rPr>
                <w:noProof/>
                <w:sz w:val="20"/>
                <w:szCs w:val="20"/>
              </w:rPr>
              <w:t> </w:t>
            </w:r>
            <w:r w:rsidR="006E7122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B1551F" w:rsidRPr="00B1551F" w:rsidTr="004058B4">
        <w:trPr>
          <w:trHeight w:val="36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51F" w:rsidRPr="00B1551F" w:rsidRDefault="00B1551F" w:rsidP="00B1551F">
            <w:pPr>
              <w:pStyle w:val="ListParagraph"/>
              <w:numPr>
                <w:ilvl w:val="0"/>
                <w:numId w:val="18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Family Strengths  </w:t>
            </w:r>
          </w:p>
        </w:tc>
      </w:tr>
      <w:tr w:rsidR="006E7122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122" w:rsidRPr="00B1551F" w:rsidRDefault="006E7122" w:rsidP="00B1551F">
            <w:pPr>
              <w:pStyle w:val="NoSpacing"/>
              <w:ind w:left="702" w:hanging="180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As identified in Case File:</w:t>
            </w:r>
          </w:p>
          <w:p w:rsidR="006E7122" w:rsidRPr="00B1551F" w:rsidRDefault="003E7295" w:rsidP="00B1551F">
            <w:pPr>
              <w:pStyle w:val="NoSpacing"/>
              <w:ind w:left="702" w:hanging="180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E7122" w:rsidRPr="00B1551F">
              <w:rPr>
                <w:b/>
                <w:sz w:val="20"/>
                <w:szCs w:val="20"/>
              </w:rPr>
              <w:instrText xml:space="preserve"> FORMTEXT </w:instrText>
            </w:r>
            <w:r w:rsidRPr="00B1551F">
              <w:rPr>
                <w:b/>
                <w:sz w:val="20"/>
                <w:szCs w:val="20"/>
              </w:rPr>
            </w:r>
            <w:r w:rsidRPr="00B1551F">
              <w:rPr>
                <w:b/>
                <w:sz w:val="20"/>
                <w:szCs w:val="20"/>
              </w:rPr>
              <w:fldChar w:fldCharType="separate"/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Pr="00B1551F">
              <w:rPr>
                <w:b/>
                <w:sz w:val="20"/>
                <w:szCs w:val="20"/>
              </w:rPr>
              <w:fldChar w:fldCharType="end"/>
            </w:r>
          </w:p>
          <w:p w:rsidR="006E7122" w:rsidRPr="00B1551F" w:rsidRDefault="006E7122" w:rsidP="00B1551F">
            <w:pPr>
              <w:pStyle w:val="NoSpacing"/>
              <w:ind w:left="522" w:hanging="360"/>
              <w:rPr>
                <w:b/>
                <w:sz w:val="20"/>
                <w:szCs w:val="20"/>
              </w:rPr>
            </w:pPr>
          </w:p>
        </w:tc>
      </w:tr>
      <w:tr w:rsidR="006E7122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122" w:rsidRPr="00B1551F" w:rsidRDefault="006E7122" w:rsidP="00B1551F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As identified by Reviewer:</w:t>
            </w:r>
          </w:p>
          <w:p w:rsidR="006E7122" w:rsidRPr="00B1551F" w:rsidRDefault="003E7295" w:rsidP="00B1551F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E7122" w:rsidRPr="00B1551F">
              <w:rPr>
                <w:b/>
                <w:sz w:val="20"/>
                <w:szCs w:val="20"/>
              </w:rPr>
              <w:instrText xml:space="preserve"> FORMTEXT </w:instrText>
            </w:r>
            <w:r w:rsidRPr="00B1551F">
              <w:rPr>
                <w:b/>
                <w:sz w:val="20"/>
                <w:szCs w:val="20"/>
              </w:rPr>
            </w:r>
            <w:r w:rsidRPr="00B1551F">
              <w:rPr>
                <w:b/>
                <w:sz w:val="20"/>
                <w:szCs w:val="20"/>
              </w:rPr>
              <w:fldChar w:fldCharType="separate"/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Pr="00B1551F">
              <w:rPr>
                <w:b/>
                <w:sz w:val="20"/>
                <w:szCs w:val="20"/>
              </w:rPr>
              <w:fldChar w:fldCharType="end"/>
            </w:r>
          </w:p>
        </w:tc>
      </w:tr>
      <w:tr w:rsidR="006E7122" w:rsidRPr="00B1551F" w:rsidTr="004058B4">
        <w:trPr>
          <w:trHeight w:val="36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122" w:rsidRPr="00B1551F" w:rsidRDefault="006E7122" w:rsidP="006E7122">
            <w:pPr>
              <w:pStyle w:val="ListParagraph"/>
              <w:numPr>
                <w:ilvl w:val="0"/>
                <w:numId w:val="18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>Family Challenges: (such as history of substance abuse including mom during pregnancy, mental/physical/behavioral issues, including post partum depression, domestic violence, criminal convictions, financial stressors)</w:t>
            </w:r>
          </w:p>
        </w:tc>
      </w:tr>
      <w:tr w:rsidR="006E7122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122" w:rsidRPr="00B1551F" w:rsidRDefault="006E7122" w:rsidP="00C22FCD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As identified in Case File:</w:t>
            </w:r>
          </w:p>
          <w:p w:rsidR="006E7122" w:rsidRPr="00B1551F" w:rsidRDefault="003E7295" w:rsidP="00C22FCD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E7122" w:rsidRPr="00B1551F">
              <w:rPr>
                <w:b/>
                <w:sz w:val="20"/>
                <w:szCs w:val="20"/>
              </w:rPr>
              <w:instrText xml:space="preserve"> FORMTEXT </w:instrText>
            </w:r>
            <w:r w:rsidRPr="00B1551F">
              <w:rPr>
                <w:b/>
                <w:sz w:val="20"/>
                <w:szCs w:val="20"/>
              </w:rPr>
            </w:r>
            <w:r w:rsidRPr="00B1551F">
              <w:rPr>
                <w:b/>
                <w:sz w:val="20"/>
                <w:szCs w:val="20"/>
              </w:rPr>
              <w:fldChar w:fldCharType="separate"/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Pr="00B1551F">
              <w:rPr>
                <w:b/>
                <w:sz w:val="20"/>
                <w:szCs w:val="20"/>
              </w:rPr>
              <w:fldChar w:fldCharType="end"/>
            </w:r>
          </w:p>
          <w:p w:rsidR="006E7122" w:rsidRPr="00B1551F" w:rsidRDefault="006E7122" w:rsidP="00C22FCD">
            <w:pPr>
              <w:pStyle w:val="NoSpacing"/>
              <w:ind w:left="522"/>
              <w:rPr>
                <w:b/>
                <w:sz w:val="20"/>
                <w:szCs w:val="20"/>
              </w:rPr>
            </w:pPr>
          </w:p>
        </w:tc>
      </w:tr>
      <w:tr w:rsidR="006E7122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122" w:rsidRPr="00B1551F" w:rsidRDefault="006E7122" w:rsidP="00C22FCD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lastRenderedPageBreak/>
              <w:t>As identified by Reviewer:</w:t>
            </w:r>
          </w:p>
          <w:p w:rsidR="006E7122" w:rsidRPr="00B1551F" w:rsidRDefault="003E7295" w:rsidP="00C22FCD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E7122" w:rsidRPr="00B1551F">
              <w:rPr>
                <w:b/>
                <w:sz w:val="20"/>
                <w:szCs w:val="20"/>
              </w:rPr>
              <w:instrText xml:space="preserve"> FORMTEXT </w:instrText>
            </w:r>
            <w:r w:rsidRPr="00B1551F">
              <w:rPr>
                <w:b/>
                <w:sz w:val="20"/>
                <w:szCs w:val="20"/>
              </w:rPr>
            </w:r>
            <w:r w:rsidRPr="00B1551F">
              <w:rPr>
                <w:b/>
                <w:sz w:val="20"/>
                <w:szCs w:val="20"/>
              </w:rPr>
              <w:fldChar w:fldCharType="separate"/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="006E7122" w:rsidRPr="00B1551F">
              <w:rPr>
                <w:b/>
                <w:sz w:val="20"/>
                <w:szCs w:val="20"/>
              </w:rPr>
              <w:t> </w:t>
            </w:r>
            <w:r w:rsidRPr="00B1551F">
              <w:rPr>
                <w:b/>
                <w:sz w:val="20"/>
                <w:szCs w:val="20"/>
              </w:rPr>
              <w:fldChar w:fldCharType="end"/>
            </w:r>
          </w:p>
        </w:tc>
      </w:tr>
      <w:tr w:rsidR="004E1D14" w:rsidRPr="00B1551F" w:rsidTr="00B1551F">
        <w:trPr>
          <w:trHeight w:val="36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1D14" w:rsidRPr="00B1551F" w:rsidRDefault="004E1D14" w:rsidP="004058B4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Was ongoing contact made? (visits to the parents home, child in his/her placement)</w:t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 xml:space="preserve">If yes explain? </w:t>
            </w:r>
          </w:p>
          <w:p w:rsidR="004E1D14" w:rsidRPr="00B1551F" w:rsidRDefault="003E7295" w:rsidP="004058B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 xml:space="preserve">If no, explain? </w:t>
            </w:r>
          </w:p>
          <w:p w:rsidR="004E1D14" w:rsidRPr="00B1551F" w:rsidRDefault="003E7295" w:rsidP="004058B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="004E1D14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95038D" w:rsidRPr="00B1551F" w:rsidTr="0095038D">
        <w:trPr>
          <w:trHeight w:val="360"/>
        </w:trPr>
        <w:tc>
          <w:tcPr>
            <w:tcW w:w="61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038D" w:rsidRPr="00B1551F" w:rsidRDefault="0095038D" w:rsidP="0095038D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Last date child was seen by the worker prior to closing?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38D" w:rsidRPr="00B1551F" w:rsidRDefault="003E7295" w:rsidP="0095038D">
            <w:pPr>
              <w:pStyle w:val="NoSpacing"/>
              <w:ind w:left="-108"/>
              <w:rPr>
                <w:b/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5038D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95038D" w:rsidRPr="00B1551F">
              <w:rPr>
                <w:noProof/>
                <w:sz w:val="20"/>
                <w:szCs w:val="20"/>
              </w:rPr>
              <w:t> </w:t>
            </w:r>
            <w:r w:rsidR="0095038D" w:rsidRPr="00B1551F">
              <w:rPr>
                <w:noProof/>
                <w:sz w:val="20"/>
                <w:szCs w:val="20"/>
              </w:rPr>
              <w:t> </w:t>
            </w:r>
            <w:r w:rsidR="0095038D" w:rsidRPr="00B1551F">
              <w:rPr>
                <w:noProof/>
                <w:sz w:val="20"/>
                <w:szCs w:val="20"/>
              </w:rPr>
              <w:t> </w:t>
            </w:r>
            <w:r w:rsidR="0095038D" w:rsidRPr="00B1551F">
              <w:rPr>
                <w:noProof/>
                <w:sz w:val="20"/>
                <w:szCs w:val="20"/>
              </w:rPr>
              <w:t> </w:t>
            </w:r>
            <w:r w:rsidR="0095038D" w:rsidRPr="00B1551F">
              <w:rPr>
                <w:noProof/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038D" w:rsidRPr="00B1551F" w:rsidRDefault="0095038D" w:rsidP="0095038D">
            <w:pPr>
              <w:pStyle w:val="NoSpacing"/>
              <w:ind w:left="522"/>
              <w:rPr>
                <w:b/>
                <w:sz w:val="20"/>
                <w:szCs w:val="20"/>
              </w:rPr>
            </w:pP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 xml:space="preserve">How was ongoing safety assured and assessed? (such as home visit, collaterals, family functioning assessment) </w:t>
            </w:r>
          </w:p>
          <w:p w:rsidR="004E1D14" w:rsidRPr="00B1551F" w:rsidRDefault="003E7295" w:rsidP="004058B4">
            <w:pPr>
              <w:pStyle w:val="NoSpacing"/>
              <w:ind w:left="522"/>
              <w:rPr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What service needs </w:t>
            </w:r>
            <w:proofErr w:type="gramStart"/>
            <w:r w:rsidRPr="00B1551F">
              <w:rPr>
                <w:rFonts w:ascii="Arial" w:hAnsi="Arial" w:cs="Arial"/>
                <w:b/>
                <w:sz w:val="20"/>
                <w:szCs w:val="20"/>
              </w:rPr>
              <w:t>were</w:t>
            </w:r>
            <w:proofErr w:type="gramEnd"/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 identified? (explain) </w:t>
            </w:r>
          </w:p>
          <w:p w:rsidR="004E1D14" w:rsidRPr="00B1551F" w:rsidRDefault="003E7295" w:rsidP="004058B4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What services were offered? (explain) </w:t>
            </w:r>
          </w:p>
          <w:p w:rsidR="004E1D14" w:rsidRPr="00B1551F" w:rsidRDefault="003E7295" w:rsidP="004058B4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What services were utilized by the family?  </w:t>
            </w:r>
          </w:p>
          <w:p w:rsidR="004E1D14" w:rsidRPr="00B1551F" w:rsidRDefault="003E7295" w:rsidP="004058B4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Were case plan goals achieved? </w:t>
            </w:r>
          </w:p>
          <w:p w:rsidR="004E1D14" w:rsidRPr="00B1551F" w:rsidRDefault="003E7295" w:rsidP="004058B4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b/>
                <w:sz w:val="20"/>
                <w:szCs w:val="20"/>
              </w:rPr>
              <w:t xml:space="preserve">How was progress assessed during supervisory consultations? </w:t>
            </w:r>
          </w:p>
          <w:p w:rsidR="004E1D14" w:rsidRPr="00B1551F" w:rsidRDefault="003E7295" w:rsidP="004058B4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E1D14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E1D14" w:rsidRPr="00B1551F" w:rsidTr="004058B4">
        <w:trPr>
          <w:trHeight w:val="576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1D14" w:rsidRPr="00B1551F" w:rsidRDefault="004E1D14" w:rsidP="004058B4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lastRenderedPageBreak/>
              <w:t>Were collateral/professional provider contacts appropriately used and documented to address the identified issue?</w:t>
            </w:r>
            <w:r w:rsidRPr="00B1551F">
              <w:rPr>
                <w:sz w:val="20"/>
                <w:szCs w:val="20"/>
              </w:rPr>
              <w:t xml:space="preserve">      </w:t>
            </w:r>
            <w:r w:rsidR="003E7295" w:rsidRPr="00B1551F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51F">
              <w:rPr>
                <w:b/>
                <w:sz w:val="20"/>
                <w:szCs w:val="20"/>
              </w:rPr>
              <w:instrText xml:space="preserve"> FORMCHECKBOX </w:instrText>
            </w:r>
            <w:r w:rsidR="003E7295">
              <w:rPr>
                <w:b/>
                <w:sz w:val="20"/>
                <w:szCs w:val="20"/>
              </w:rPr>
            </w:r>
            <w:r w:rsidR="003E7295">
              <w:rPr>
                <w:b/>
                <w:sz w:val="20"/>
                <w:szCs w:val="20"/>
              </w:rPr>
              <w:fldChar w:fldCharType="separate"/>
            </w:r>
            <w:r w:rsidR="003E7295" w:rsidRPr="00B1551F">
              <w:rPr>
                <w:b/>
                <w:sz w:val="20"/>
                <w:szCs w:val="20"/>
              </w:rPr>
              <w:fldChar w:fldCharType="end"/>
            </w:r>
            <w:r w:rsidRPr="00B1551F">
              <w:rPr>
                <w:b/>
                <w:sz w:val="20"/>
                <w:szCs w:val="20"/>
              </w:rPr>
              <w:t xml:space="preserve">Yes   </w:t>
            </w:r>
            <w:r w:rsidR="003E7295" w:rsidRPr="00B1551F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51F">
              <w:rPr>
                <w:b/>
                <w:sz w:val="20"/>
                <w:szCs w:val="20"/>
              </w:rPr>
              <w:instrText xml:space="preserve"> FORMCHECKBOX </w:instrText>
            </w:r>
            <w:r w:rsidR="003E7295">
              <w:rPr>
                <w:b/>
                <w:sz w:val="20"/>
                <w:szCs w:val="20"/>
              </w:rPr>
            </w:r>
            <w:r w:rsidR="003E7295">
              <w:rPr>
                <w:b/>
                <w:sz w:val="20"/>
                <w:szCs w:val="20"/>
              </w:rPr>
              <w:fldChar w:fldCharType="separate"/>
            </w:r>
            <w:r w:rsidR="003E7295" w:rsidRPr="00B1551F">
              <w:rPr>
                <w:b/>
                <w:sz w:val="20"/>
                <w:szCs w:val="20"/>
              </w:rPr>
              <w:fldChar w:fldCharType="end"/>
            </w:r>
            <w:r w:rsidRPr="00B1551F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4E1D14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E1D14" w:rsidRPr="00B1551F" w:rsidRDefault="004E1D14" w:rsidP="004058B4">
            <w:pPr>
              <w:pStyle w:val="NoSpacing"/>
              <w:ind w:left="522"/>
              <w:rPr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>Provide Examples:</w:t>
            </w:r>
            <w:r w:rsidRPr="00B1551F">
              <w:rPr>
                <w:sz w:val="20"/>
                <w:szCs w:val="20"/>
              </w:rPr>
              <w:t xml:space="preserve"> </w:t>
            </w:r>
          </w:p>
          <w:p w:rsidR="004E1D14" w:rsidRPr="00B1551F" w:rsidRDefault="003E7295" w:rsidP="004058B4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B1551F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E1D14" w:rsidRPr="00B1551F">
              <w:rPr>
                <w:sz w:val="20"/>
                <w:szCs w:val="20"/>
              </w:rPr>
              <w:instrText xml:space="preserve"> FORMTEXT </w:instrText>
            </w:r>
            <w:r w:rsidRPr="00B1551F">
              <w:rPr>
                <w:sz w:val="20"/>
                <w:szCs w:val="20"/>
              </w:rPr>
            </w:r>
            <w:r w:rsidRPr="00B1551F">
              <w:rPr>
                <w:sz w:val="20"/>
                <w:szCs w:val="20"/>
              </w:rPr>
              <w:fldChar w:fldCharType="separate"/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="004E1D14" w:rsidRPr="00B1551F">
              <w:rPr>
                <w:sz w:val="20"/>
                <w:szCs w:val="20"/>
              </w:rPr>
              <w:t> </w:t>
            </w:r>
            <w:r w:rsidRPr="00B1551F">
              <w:rPr>
                <w:sz w:val="20"/>
                <w:szCs w:val="20"/>
              </w:rPr>
              <w:fldChar w:fldCharType="end"/>
            </w:r>
          </w:p>
        </w:tc>
      </w:tr>
      <w:tr w:rsidR="004E1D14" w:rsidRPr="00B1551F" w:rsidTr="00B1551F">
        <w:trPr>
          <w:trHeight w:val="36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1D14" w:rsidRPr="00B1551F" w:rsidRDefault="004E1D14" w:rsidP="00B1551F">
            <w:pPr>
              <w:pStyle w:val="NoSpacing"/>
              <w:ind w:left="518"/>
              <w:rPr>
                <w:b/>
                <w:sz w:val="20"/>
                <w:szCs w:val="20"/>
              </w:rPr>
            </w:pPr>
            <w:r w:rsidRPr="00B1551F">
              <w:rPr>
                <w:b/>
                <w:sz w:val="20"/>
                <w:szCs w:val="20"/>
              </w:rPr>
              <w:t xml:space="preserve">Are there written reports from providers in the file?  </w:t>
            </w:r>
            <w:r w:rsidR="003E7295" w:rsidRPr="00B1551F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51F">
              <w:rPr>
                <w:b/>
                <w:sz w:val="20"/>
                <w:szCs w:val="20"/>
              </w:rPr>
              <w:instrText xml:space="preserve"> FORMCHECKBOX </w:instrText>
            </w:r>
            <w:r w:rsidR="003E7295">
              <w:rPr>
                <w:b/>
                <w:sz w:val="20"/>
                <w:szCs w:val="20"/>
              </w:rPr>
            </w:r>
            <w:r w:rsidR="003E7295">
              <w:rPr>
                <w:b/>
                <w:sz w:val="20"/>
                <w:szCs w:val="20"/>
              </w:rPr>
              <w:fldChar w:fldCharType="separate"/>
            </w:r>
            <w:r w:rsidR="003E7295" w:rsidRPr="00B1551F">
              <w:rPr>
                <w:b/>
                <w:sz w:val="20"/>
                <w:szCs w:val="20"/>
              </w:rPr>
              <w:fldChar w:fldCharType="end"/>
            </w:r>
            <w:r w:rsidRPr="00B1551F">
              <w:rPr>
                <w:b/>
                <w:sz w:val="20"/>
                <w:szCs w:val="20"/>
              </w:rPr>
              <w:t xml:space="preserve">Yes   </w:t>
            </w:r>
            <w:r w:rsidR="003E7295" w:rsidRPr="00B1551F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551F">
              <w:rPr>
                <w:b/>
                <w:sz w:val="20"/>
                <w:szCs w:val="20"/>
              </w:rPr>
              <w:instrText xml:space="preserve"> FORMCHECKBOX </w:instrText>
            </w:r>
            <w:r w:rsidR="003E7295">
              <w:rPr>
                <w:b/>
                <w:sz w:val="20"/>
                <w:szCs w:val="20"/>
              </w:rPr>
            </w:r>
            <w:r w:rsidR="003E7295">
              <w:rPr>
                <w:b/>
                <w:sz w:val="20"/>
                <w:szCs w:val="20"/>
              </w:rPr>
              <w:fldChar w:fldCharType="separate"/>
            </w:r>
            <w:r w:rsidR="003E7295" w:rsidRPr="00B1551F">
              <w:rPr>
                <w:b/>
                <w:sz w:val="20"/>
                <w:szCs w:val="20"/>
              </w:rPr>
              <w:fldChar w:fldCharType="end"/>
            </w:r>
            <w:r w:rsidRPr="00B1551F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447298" w:rsidRPr="00B1551F" w:rsidTr="00447298">
        <w:trPr>
          <w:trHeight w:val="432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298" w:rsidRPr="00B1551F" w:rsidRDefault="00447298" w:rsidP="00B1551F">
            <w:pPr>
              <w:pStyle w:val="ListParagraph"/>
              <w:ind w:left="162"/>
              <w:rPr>
                <w:rFonts w:ascii="Arial" w:hAnsi="Arial" w:cs="Arial"/>
                <w:b/>
                <w:szCs w:val="20"/>
                <w:u w:val="single"/>
              </w:rPr>
            </w:pPr>
            <w:r w:rsidRPr="00B1551F">
              <w:rPr>
                <w:rFonts w:ascii="Arial" w:hAnsi="Arial" w:cs="Arial"/>
                <w:b/>
                <w:szCs w:val="20"/>
                <w:u w:val="single"/>
              </w:rPr>
              <w:t>Additional Reviewer Comments</w:t>
            </w:r>
          </w:p>
        </w:tc>
      </w:tr>
      <w:tr w:rsidR="00447298" w:rsidRPr="00B1551F" w:rsidTr="0095038D">
        <w:trPr>
          <w:trHeight w:val="1440"/>
        </w:trPr>
        <w:tc>
          <w:tcPr>
            <w:tcW w:w="105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47298" w:rsidRPr="00B1551F" w:rsidRDefault="003E7295" w:rsidP="00447298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</w:rPr>
            </w:pPr>
            <w:r w:rsidRPr="00B1551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1551F">
              <w:rPr>
                <w:rFonts w:ascii="Arial" w:hAnsi="Arial" w:cs="Arial"/>
                <w:sz w:val="20"/>
                <w:szCs w:val="20"/>
              </w:rPr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B1551F">
              <w:rPr>
                <w:rFonts w:ascii="Arial" w:hAnsi="Arial" w:cs="Arial"/>
                <w:sz w:val="20"/>
                <w:szCs w:val="20"/>
              </w:rPr>
              <w:t> </w:t>
            </w:r>
            <w:r w:rsidRPr="00B1551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AB7BAB" w:rsidRPr="00B1551F" w:rsidRDefault="00AB7BAB">
      <w:pPr>
        <w:rPr>
          <w:sz w:val="20"/>
          <w:szCs w:val="20"/>
        </w:rPr>
      </w:pPr>
    </w:p>
    <w:p w:rsidR="0021621E" w:rsidRPr="00B1551F" w:rsidRDefault="0021621E" w:rsidP="008622AE">
      <w:pPr>
        <w:jc w:val="right"/>
        <w:rPr>
          <w:sz w:val="20"/>
          <w:szCs w:val="20"/>
        </w:rPr>
      </w:pPr>
    </w:p>
    <w:sectPr w:rsidR="0021621E" w:rsidRPr="00B1551F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D40" w:rsidRDefault="00C93D40">
      <w:r>
        <w:separator/>
      </w:r>
    </w:p>
  </w:endnote>
  <w:endnote w:type="continuationSeparator" w:id="0">
    <w:p w:rsidR="00C93D40" w:rsidRDefault="00C93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3E7295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3D40" w:rsidRDefault="00C93D4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1811032"/>
      <w:docPartObj>
        <w:docPartGallery w:val="Page Numbers (Bottom of Page)"/>
        <w:docPartUnique/>
      </w:docPartObj>
    </w:sdtPr>
    <w:sdtContent>
      <w:p w:rsidR="00D05148" w:rsidRDefault="003E7295" w:rsidP="00D05148">
        <w:pPr>
          <w:pStyle w:val="Footer"/>
          <w:jc w:val="center"/>
        </w:pPr>
        <w:fldSimple w:instr=" PAGE   \* MERGEFORMAT ">
          <w:r w:rsidR="00F5444C">
            <w:rPr>
              <w:noProof/>
            </w:rPr>
            <w:t>1</w:t>
          </w:r>
        </w:fldSimple>
      </w:p>
    </w:sdtContent>
  </w:sdt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3672"/>
      <w:gridCol w:w="3672"/>
    </w:tblGrid>
    <w:tr w:rsidR="00D05148" w:rsidTr="00D05148">
      <w:tc>
        <w:tcPr>
          <w:tcW w:w="3672" w:type="dxa"/>
        </w:tcPr>
        <w:p w:rsidR="00D05148" w:rsidRDefault="00D05148">
          <w:pPr>
            <w:pStyle w:val="Footer"/>
          </w:pPr>
        </w:p>
      </w:tc>
      <w:tc>
        <w:tcPr>
          <w:tcW w:w="3672" w:type="dxa"/>
        </w:tcPr>
        <w:p w:rsidR="00D05148" w:rsidRDefault="00D05148">
          <w:pPr>
            <w:pStyle w:val="Footer"/>
          </w:pPr>
        </w:p>
      </w:tc>
      <w:tc>
        <w:tcPr>
          <w:tcW w:w="3672" w:type="dxa"/>
        </w:tcPr>
        <w:p w:rsidR="00D05148" w:rsidRDefault="00D05148" w:rsidP="00D05148">
          <w:pPr>
            <w:pStyle w:val="Footer"/>
            <w:jc w:val="right"/>
          </w:pPr>
          <w:r w:rsidRPr="00D05148">
            <w:rPr>
              <w:sz w:val="14"/>
            </w:rPr>
            <w:t>CD-164ac_p (REV4/14)</w:t>
          </w:r>
        </w:p>
      </w:tc>
    </w:tr>
  </w:tbl>
  <w:p w:rsidR="00D05148" w:rsidRDefault="00D051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D40" w:rsidRDefault="00C93D40">
      <w:r>
        <w:separator/>
      </w:r>
    </w:p>
  </w:footnote>
  <w:footnote w:type="continuationSeparator" w:id="0">
    <w:p w:rsidR="00C93D40" w:rsidRDefault="00C93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064B7C"/>
    <w:multiLevelType w:val="hybridMultilevel"/>
    <w:tmpl w:val="09A45CB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4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6">
    <w:nsid w:val="3A0D414B"/>
    <w:multiLevelType w:val="hybridMultilevel"/>
    <w:tmpl w:val="307EC860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7">
    <w:nsid w:val="45EA53FE"/>
    <w:multiLevelType w:val="hybridMultilevel"/>
    <w:tmpl w:val="EAC05B3C"/>
    <w:lvl w:ilvl="0" w:tplc="04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8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A3637C0"/>
    <w:multiLevelType w:val="hybridMultilevel"/>
    <w:tmpl w:val="17D8354C"/>
    <w:lvl w:ilvl="0" w:tplc="04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10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4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7C5C302C"/>
    <w:multiLevelType w:val="hybridMultilevel"/>
    <w:tmpl w:val="2CF4EA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16"/>
  </w:num>
  <w:num w:numId="7">
    <w:abstractNumId w:val="18"/>
  </w:num>
  <w:num w:numId="8">
    <w:abstractNumId w:val="17"/>
  </w:num>
  <w:num w:numId="9">
    <w:abstractNumId w:val="4"/>
  </w:num>
  <w:num w:numId="10">
    <w:abstractNumId w:val="0"/>
  </w:num>
  <w:num w:numId="11">
    <w:abstractNumId w:val="20"/>
  </w:num>
  <w:num w:numId="12">
    <w:abstractNumId w:val="12"/>
  </w:num>
  <w:num w:numId="13">
    <w:abstractNumId w:val="5"/>
  </w:num>
  <w:num w:numId="14">
    <w:abstractNumId w:val="2"/>
  </w:num>
  <w:num w:numId="15">
    <w:abstractNumId w:val="3"/>
  </w:num>
  <w:num w:numId="16">
    <w:abstractNumId w:val="19"/>
  </w:num>
  <w:num w:numId="17">
    <w:abstractNumId w:val="1"/>
  </w:num>
  <w:num w:numId="18">
    <w:abstractNumId w:val="13"/>
  </w:num>
  <w:num w:numId="19">
    <w:abstractNumId w:val="9"/>
  </w:num>
  <w:num w:numId="20">
    <w:abstractNumId w:val="6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VsoDZ4SHef3zEc0DQAmwpj7mSbw=" w:salt="aM2BmUZmhRmSSvoLBVkSYA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75D"/>
    <w:rsid w:val="00002D4B"/>
    <w:rsid w:val="00003660"/>
    <w:rsid w:val="00012B8C"/>
    <w:rsid w:val="00023CBB"/>
    <w:rsid w:val="00033B90"/>
    <w:rsid w:val="00034D8B"/>
    <w:rsid w:val="0004469C"/>
    <w:rsid w:val="00055D9D"/>
    <w:rsid w:val="000574F9"/>
    <w:rsid w:val="00060343"/>
    <w:rsid w:val="0007784A"/>
    <w:rsid w:val="000836B9"/>
    <w:rsid w:val="00095728"/>
    <w:rsid w:val="000A4DAC"/>
    <w:rsid w:val="000B1DB1"/>
    <w:rsid w:val="000B4BAB"/>
    <w:rsid w:val="000C3B6E"/>
    <w:rsid w:val="000C6EF6"/>
    <w:rsid w:val="000D2E67"/>
    <w:rsid w:val="000E0342"/>
    <w:rsid w:val="000E2333"/>
    <w:rsid w:val="000E6C91"/>
    <w:rsid w:val="000F050B"/>
    <w:rsid w:val="000F4BF8"/>
    <w:rsid w:val="0010680F"/>
    <w:rsid w:val="0010706E"/>
    <w:rsid w:val="00111D5F"/>
    <w:rsid w:val="00115FFB"/>
    <w:rsid w:val="001167DC"/>
    <w:rsid w:val="0012451E"/>
    <w:rsid w:val="00130461"/>
    <w:rsid w:val="00136FAA"/>
    <w:rsid w:val="00140CB0"/>
    <w:rsid w:val="001428C4"/>
    <w:rsid w:val="00153EF9"/>
    <w:rsid w:val="0015484A"/>
    <w:rsid w:val="001615E6"/>
    <w:rsid w:val="00163C4B"/>
    <w:rsid w:val="001644A1"/>
    <w:rsid w:val="001726DE"/>
    <w:rsid w:val="00184973"/>
    <w:rsid w:val="001B4F10"/>
    <w:rsid w:val="001B50F7"/>
    <w:rsid w:val="001B67CA"/>
    <w:rsid w:val="001D0264"/>
    <w:rsid w:val="001D1E7E"/>
    <w:rsid w:val="001D28FB"/>
    <w:rsid w:val="001F0082"/>
    <w:rsid w:val="001F11AA"/>
    <w:rsid w:val="001F64A7"/>
    <w:rsid w:val="00200741"/>
    <w:rsid w:val="00215EC3"/>
    <w:rsid w:val="0021621E"/>
    <w:rsid w:val="0022242F"/>
    <w:rsid w:val="00223555"/>
    <w:rsid w:val="002362B8"/>
    <w:rsid w:val="00243460"/>
    <w:rsid w:val="002507A4"/>
    <w:rsid w:val="00252064"/>
    <w:rsid w:val="00254216"/>
    <w:rsid w:val="00291A6B"/>
    <w:rsid w:val="002A3EE4"/>
    <w:rsid w:val="002B06F7"/>
    <w:rsid w:val="002B7957"/>
    <w:rsid w:val="002C1871"/>
    <w:rsid w:val="002C3820"/>
    <w:rsid w:val="002D51B4"/>
    <w:rsid w:val="002D6054"/>
    <w:rsid w:val="002D73AB"/>
    <w:rsid w:val="002F14C8"/>
    <w:rsid w:val="003076DC"/>
    <w:rsid w:val="003159D8"/>
    <w:rsid w:val="00316669"/>
    <w:rsid w:val="003208F0"/>
    <w:rsid w:val="00324F58"/>
    <w:rsid w:val="0032599A"/>
    <w:rsid w:val="00327C55"/>
    <w:rsid w:val="00336861"/>
    <w:rsid w:val="0034392C"/>
    <w:rsid w:val="00344B48"/>
    <w:rsid w:val="00345EFE"/>
    <w:rsid w:val="003631F4"/>
    <w:rsid w:val="00370E47"/>
    <w:rsid w:val="00374DCB"/>
    <w:rsid w:val="00381EE2"/>
    <w:rsid w:val="003826C0"/>
    <w:rsid w:val="00387FB9"/>
    <w:rsid w:val="00397D8E"/>
    <w:rsid w:val="003A536A"/>
    <w:rsid w:val="003B07EA"/>
    <w:rsid w:val="003B1F1E"/>
    <w:rsid w:val="003C19AB"/>
    <w:rsid w:val="003E5131"/>
    <w:rsid w:val="003E7295"/>
    <w:rsid w:val="003E78FF"/>
    <w:rsid w:val="003F0BD7"/>
    <w:rsid w:val="00402F16"/>
    <w:rsid w:val="0040716F"/>
    <w:rsid w:val="0041565A"/>
    <w:rsid w:val="004216B2"/>
    <w:rsid w:val="004311FB"/>
    <w:rsid w:val="004360F4"/>
    <w:rsid w:val="004404F0"/>
    <w:rsid w:val="00443B40"/>
    <w:rsid w:val="00446C0A"/>
    <w:rsid w:val="00447298"/>
    <w:rsid w:val="00451206"/>
    <w:rsid w:val="00453B0E"/>
    <w:rsid w:val="0045574D"/>
    <w:rsid w:val="00460159"/>
    <w:rsid w:val="00462635"/>
    <w:rsid w:val="00466875"/>
    <w:rsid w:val="00467490"/>
    <w:rsid w:val="004708D3"/>
    <w:rsid w:val="004756D6"/>
    <w:rsid w:val="00475DF0"/>
    <w:rsid w:val="00482C83"/>
    <w:rsid w:val="00484811"/>
    <w:rsid w:val="00497C6E"/>
    <w:rsid w:val="004A080F"/>
    <w:rsid w:val="004A0F69"/>
    <w:rsid w:val="004A4A3A"/>
    <w:rsid w:val="004B1691"/>
    <w:rsid w:val="004B2D75"/>
    <w:rsid w:val="004C075D"/>
    <w:rsid w:val="004C3319"/>
    <w:rsid w:val="004C698B"/>
    <w:rsid w:val="004E1D14"/>
    <w:rsid w:val="004E77DF"/>
    <w:rsid w:val="004F735E"/>
    <w:rsid w:val="00503A03"/>
    <w:rsid w:val="00504A73"/>
    <w:rsid w:val="0051313D"/>
    <w:rsid w:val="00516431"/>
    <w:rsid w:val="00520E6A"/>
    <w:rsid w:val="005210AD"/>
    <w:rsid w:val="00526DE3"/>
    <w:rsid w:val="00527D3B"/>
    <w:rsid w:val="005340C7"/>
    <w:rsid w:val="00534BF7"/>
    <w:rsid w:val="00545A19"/>
    <w:rsid w:val="0055669A"/>
    <w:rsid w:val="005620EC"/>
    <w:rsid w:val="00562EB3"/>
    <w:rsid w:val="00570A0D"/>
    <w:rsid w:val="00571A28"/>
    <w:rsid w:val="00581BD7"/>
    <w:rsid w:val="00585665"/>
    <w:rsid w:val="005860BB"/>
    <w:rsid w:val="00593BBF"/>
    <w:rsid w:val="00594F6E"/>
    <w:rsid w:val="005A63D8"/>
    <w:rsid w:val="005A66F7"/>
    <w:rsid w:val="005B192E"/>
    <w:rsid w:val="005B24EB"/>
    <w:rsid w:val="005B2A02"/>
    <w:rsid w:val="005B542B"/>
    <w:rsid w:val="005B5659"/>
    <w:rsid w:val="005B5729"/>
    <w:rsid w:val="005B5E74"/>
    <w:rsid w:val="005C012C"/>
    <w:rsid w:val="005C0A6A"/>
    <w:rsid w:val="005D26C1"/>
    <w:rsid w:val="005E4CC3"/>
    <w:rsid w:val="005E7528"/>
    <w:rsid w:val="005F053A"/>
    <w:rsid w:val="005F3B10"/>
    <w:rsid w:val="005F79A2"/>
    <w:rsid w:val="006014FC"/>
    <w:rsid w:val="00621FB5"/>
    <w:rsid w:val="0063295C"/>
    <w:rsid w:val="0064165F"/>
    <w:rsid w:val="0066230C"/>
    <w:rsid w:val="0066423F"/>
    <w:rsid w:val="00664A82"/>
    <w:rsid w:val="00667FAA"/>
    <w:rsid w:val="00680641"/>
    <w:rsid w:val="006832B7"/>
    <w:rsid w:val="00684062"/>
    <w:rsid w:val="006849A7"/>
    <w:rsid w:val="006915E6"/>
    <w:rsid w:val="00693DF5"/>
    <w:rsid w:val="0069545B"/>
    <w:rsid w:val="00697150"/>
    <w:rsid w:val="006A77B8"/>
    <w:rsid w:val="006B2745"/>
    <w:rsid w:val="006B4DF4"/>
    <w:rsid w:val="006C1FCF"/>
    <w:rsid w:val="006C6CD6"/>
    <w:rsid w:val="006D223E"/>
    <w:rsid w:val="006E7122"/>
    <w:rsid w:val="0070635C"/>
    <w:rsid w:val="00712DD7"/>
    <w:rsid w:val="007153AF"/>
    <w:rsid w:val="007158D5"/>
    <w:rsid w:val="00726F17"/>
    <w:rsid w:val="00774FD5"/>
    <w:rsid w:val="00796D38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5D15"/>
    <w:rsid w:val="007D78CE"/>
    <w:rsid w:val="007E4565"/>
    <w:rsid w:val="007E528E"/>
    <w:rsid w:val="007E69D8"/>
    <w:rsid w:val="00803633"/>
    <w:rsid w:val="00803D0F"/>
    <w:rsid w:val="00816ED7"/>
    <w:rsid w:val="00817D8B"/>
    <w:rsid w:val="008272A4"/>
    <w:rsid w:val="00831813"/>
    <w:rsid w:val="00840306"/>
    <w:rsid w:val="008455C6"/>
    <w:rsid w:val="008455D4"/>
    <w:rsid w:val="00852227"/>
    <w:rsid w:val="00852E36"/>
    <w:rsid w:val="0085507C"/>
    <w:rsid w:val="008622AE"/>
    <w:rsid w:val="00864017"/>
    <w:rsid w:val="0087297C"/>
    <w:rsid w:val="008741A4"/>
    <w:rsid w:val="0088219F"/>
    <w:rsid w:val="00887484"/>
    <w:rsid w:val="008917F0"/>
    <w:rsid w:val="00896232"/>
    <w:rsid w:val="008B3015"/>
    <w:rsid w:val="008C309E"/>
    <w:rsid w:val="008C392A"/>
    <w:rsid w:val="008D5A27"/>
    <w:rsid w:val="008E384B"/>
    <w:rsid w:val="008F7DCD"/>
    <w:rsid w:val="008F7F64"/>
    <w:rsid w:val="00902184"/>
    <w:rsid w:val="00905B7A"/>
    <w:rsid w:val="009161A4"/>
    <w:rsid w:val="00920939"/>
    <w:rsid w:val="00922EF6"/>
    <w:rsid w:val="00923369"/>
    <w:rsid w:val="00926074"/>
    <w:rsid w:val="00932199"/>
    <w:rsid w:val="00936B60"/>
    <w:rsid w:val="0095038D"/>
    <w:rsid w:val="00950C93"/>
    <w:rsid w:val="009522AA"/>
    <w:rsid w:val="00956847"/>
    <w:rsid w:val="00966CA0"/>
    <w:rsid w:val="00977768"/>
    <w:rsid w:val="00984FFA"/>
    <w:rsid w:val="00995AEF"/>
    <w:rsid w:val="009B0958"/>
    <w:rsid w:val="009B3760"/>
    <w:rsid w:val="009B535D"/>
    <w:rsid w:val="009B77B2"/>
    <w:rsid w:val="009C202B"/>
    <w:rsid w:val="009C4DBD"/>
    <w:rsid w:val="009E13A4"/>
    <w:rsid w:val="009F67FA"/>
    <w:rsid w:val="009F6DC8"/>
    <w:rsid w:val="00A00601"/>
    <w:rsid w:val="00A0117B"/>
    <w:rsid w:val="00A015EB"/>
    <w:rsid w:val="00A13366"/>
    <w:rsid w:val="00A13F10"/>
    <w:rsid w:val="00A235C0"/>
    <w:rsid w:val="00A2513C"/>
    <w:rsid w:val="00A34541"/>
    <w:rsid w:val="00A36751"/>
    <w:rsid w:val="00A41022"/>
    <w:rsid w:val="00A574D2"/>
    <w:rsid w:val="00A75238"/>
    <w:rsid w:val="00A76B10"/>
    <w:rsid w:val="00A76F80"/>
    <w:rsid w:val="00A82CA5"/>
    <w:rsid w:val="00A83544"/>
    <w:rsid w:val="00A85186"/>
    <w:rsid w:val="00A91B33"/>
    <w:rsid w:val="00AB02AD"/>
    <w:rsid w:val="00AB62F1"/>
    <w:rsid w:val="00AB7BAB"/>
    <w:rsid w:val="00AC4F73"/>
    <w:rsid w:val="00AD5A3D"/>
    <w:rsid w:val="00AE781C"/>
    <w:rsid w:val="00AF4BF0"/>
    <w:rsid w:val="00AF5C8C"/>
    <w:rsid w:val="00B04D40"/>
    <w:rsid w:val="00B06ADB"/>
    <w:rsid w:val="00B10DE8"/>
    <w:rsid w:val="00B1551F"/>
    <w:rsid w:val="00B206A7"/>
    <w:rsid w:val="00B3031E"/>
    <w:rsid w:val="00B4640D"/>
    <w:rsid w:val="00B506C2"/>
    <w:rsid w:val="00B55618"/>
    <w:rsid w:val="00B577F0"/>
    <w:rsid w:val="00B653D8"/>
    <w:rsid w:val="00B6753E"/>
    <w:rsid w:val="00B731BB"/>
    <w:rsid w:val="00B77D22"/>
    <w:rsid w:val="00B80E45"/>
    <w:rsid w:val="00B91108"/>
    <w:rsid w:val="00B9192E"/>
    <w:rsid w:val="00B9752B"/>
    <w:rsid w:val="00BA0862"/>
    <w:rsid w:val="00BA309F"/>
    <w:rsid w:val="00BA482A"/>
    <w:rsid w:val="00BA518A"/>
    <w:rsid w:val="00BB4D01"/>
    <w:rsid w:val="00BB5C75"/>
    <w:rsid w:val="00BC3091"/>
    <w:rsid w:val="00BD5445"/>
    <w:rsid w:val="00BD7D3C"/>
    <w:rsid w:val="00BE174F"/>
    <w:rsid w:val="00BE33A7"/>
    <w:rsid w:val="00BF067A"/>
    <w:rsid w:val="00C019F3"/>
    <w:rsid w:val="00C05D68"/>
    <w:rsid w:val="00C135E6"/>
    <w:rsid w:val="00C207E6"/>
    <w:rsid w:val="00C20B97"/>
    <w:rsid w:val="00C22FCD"/>
    <w:rsid w:val="00C237B2"/>
    <w:rsid w:val="00C31E61"/>
    <w:rsid w:val="00C60BE7"/>
    <w:rsid w:val="00C6195A"/>
    <w:rsid w:val="00C627FD"/>
    <w:rsid w:val="00C81100"/>
    <w:rsid w:val="00C90FF2"/>
    <w:rsid w:val="00C93D40"/>
    <w:rsid w:val="00C94ECB"/>
    <w:rsid w:val="00C974B4"/>
    <w:rsid w:val="00CA1EE0"/>
    <w:rsid w:val="00CA3790"/>
    <w:rsid w:val="00CA4A0E"/>
    <w:rsid w:val="00CB2332"/>
    <w:rsid w:val="00CC53E3"/>
    <w:rsid w:val="00CC5453"/>
    <w:rsid w:val="00CC5FF5"/>
    <w:rsid w:val="00CD0D3B"/>
    <w:rsid w:val="00CD4F20"/>
    <w:rsid w:val="00CD63B1"/>
    <w:rsid w:val="00CD74EB"/>
    <w:rsid w:val="00CE0970"/>
    <w:rsid w:val="00CE4F22"/>
    <w:rsid w:val="00CE6820"/>
    <w:rsid w:val="00CE7BBB"/>
    <w:rsid w:val="00CF09B2"/>
    <w:rsid w:val="00D05148"/>
    <w:rsid w:val="00D06270"/>
    <w:rsid w:val="00D13582"/>
    <w:rsid w:val="00D1382D"/>
    <w:rsid w:val="00D15DAA"/>
    <w:rsid w:val="00D20682"/>
    <w:rsid w:val="00D27A41"/>
    <w:rsid w:val="00D350AE"/>
    <w:rsid w:val="00D530AA"/>
    <w:rsid w:val="00D53233"/>
    <w:rsid w:val="00D56B04"/>
    <w:rsid w:val="00D57ED2"/>
    <w:rsid w:val="00D61034"/>
    <w:rsid w:val="00D66422"/>
    <w:rsid w:val="00D7523B"/>
    <w:rsid w:val="00D86FBA"/>
    <w:rsid w:val="00D94E0E"/>
    <w:rsid w:val="00D95B9A"/>
    <w:rsid w:val="00DA799E"/>
    <w:rsid w:val="00DD4775"/>
    <w:rsid w:val="00DE11CC"/>
    <w:rsid w:val="00DF4DAC"/>
    <w:rsid w:val="00E005C3"/>
    <w:rsid w:val="00E11926"/>
    <w:rsid w:val="00E36966"/>
    <w:rsid w:val="00E370AF"/>
    <w:rsid w:val="00E45011"/>
    <w:rsid w:val="00E457CA"/>
    <w:rsid w:val="00E55AE0"/>
    <w:rsid w:val="00E6357E"/>
    <w:rsid w:val="00E63DBB"/>
    <w:rsid w:val="00E65D1E"/>
    <w:rsid w:val="00E726FC"/>
    <w:rsid w:val="00E91408"/>
    <w:rsid w:val="00E91D40"/>
    <w:rsid w:val="00EA2921"/>
    <w:rsid w:val="00EA3060"/>
    <w:rsid w:val="00EA4AAF"/>
    <w:rsid w:val="00EB152A"/>
    <w:rsid w:val="00EB3465"/>
    <w:rsid w:val="00EC1108"/>
    <w:rsid w:val="00EC1FE9"/>
    <w:rsid w:val="00ED135C"/>
    <w:rsid w:val="00ED412C"/>
    <w:rsid w:val="00ED4459"/>
    <w:rsid w:val="00EF5724"/>
    <w:rsid w:val="00EF69D4"/>
    <w:rsid w:val="00EF733E"/>
    <w:rsid w:val="00F1316E"/>
    <w:rsid w:val="00F1357B"/>
    <w:rsid w:val="00F20FF6"/>
    <w:rsid w:val="00F22895"/>
    <w:rsid w:val="00F26B00"/>
    <w:rsid w:val="00F3168D"/>
    <w:rsid w:val="00F37804"/>
    <w:rsid w:val="00F417D4"/>
    <w:rsid w:val="00F5444C"/>
    <w:rsid w:val="00F63ADA"/>
    <w:rsid w:val="00F65F83"/>
    <w:rsid w:val="00F744C9"/>
    <w:rsid w:val="00F7647C"/>
    <w:rsid w:val="00F86E78"/>
    <w:rsid w:val="00F93031"/>
    <w:rsid w:val="00F93D77"/>
    <w:rsid w:val="00F93EB5"/>
    <w:rsid w:val="00FA1B07"/>
    <w:rsid w:val="00FD3EEF"/>
    <w:rsid w:val="00FD45C7"/>
    <w:rsid w:val="00FD6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0514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8BA9F-F80E-43CE-B17D-2778097F9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cd164ac_p</Template>
  <TotalTime>6</TotalTime>
  <Pages>3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(cd164ac_p)</dc:title>
  <dc:creator>DSS/CD</dc:creator>
  <cp:lastModifiedBy>DSS-CD</cp:lastModifiedBy>
  <cp:revision>5</cp:revision>
  <cp:lastPrinted>2012-10-29T14:43:00Z</cp:lastPrinted>
  <dcterms:created xsi:type="dcterms:W3CDTF">2014-04-21T18:19:00Z</dcterms:created>
  <dcterms:modified xsi:type="dcterms:W3CDTF">2014-04-30T18:57:00Z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