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810"/>
        <w:gridCol w:w="2520"/>
        <w:gridCol w:w="1645"/>
        <w:gridCol w:w="245"/>
        <w:gridCol w:w="1710"/>
        <w:gridCol w:w="3258"/>
        <w:gridCol w:w="360"/>
      </w:tblGrid>
      <w:tr w:rsidR="003B1F1E" w:rsidRPr="00803633" w:rsidTr="00446587">
        <w:trPr>
          <w:trHeight w:val="1080"/>
        </w:trPr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803633" w:rsidRDefault="00BE174F" w:rsidP="00C94ECB">
            <w:pPr>
              <w:jc w:val="center"/>
              <w:rPr>
                <w:sz w:val="22"/>
                <w:szCs w:val="22"/>
              </w:rPr>
            </w:pPr>
            <w:r w:rsidRPr="00803633">
              <w:rPr>
                <w:noProof/>
                <w:sz w:val="22"/>
                <w:szCs w:val="22"/>
              </w:rPr>
              <w:drawing>
                <wp:inline distT="0" distB="0" distL="0" distR="0" wp14:anchorId="17BAA3D0" wp14:editId="6E2B19C8">
                  <wp:extent cx="666750" cy="638175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803633" w:rsidRDefault="00460159" w:rsidP="005B5659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t>MISSOURI DEPARTMENT OF SOCIAL SERVICES</w:t>
            </w:r>
          </w:p>
          <w:p w:rsidR="00460159" w:rsidRPr="00803633" w:rsidRDefault="00D61034" w:rsidP="005B5659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t>CHILDREN’S DIVISION</w:t>
            </w:r>
          </w:p>
          <w:p w:rsidR="00460159" w:rsidRPr="00803633" w:rsidRDefault="00F37804" w:rsidP="006743F4">
            <w:pPr>
              <w:rPr>
                <w:sz w:val="22"/>
                <w:szCs w:val="22"/>
              </w:rPr>
            </w:pPr>
            <w:r w:rsidRPr="00803633">
              <w:rPr>
                <w:b/>
                <w:sz w:val="22"/>
                <w:szCs w:val="22"/>
              </w:rPr>
              <w:t>Critical Event Case Review</w:t>
            </w:r>
            <w:r w:rsidR="00C31E61">
              <w:rPr>
                <w:b/>
                <w:sz w:val="22"/>
                <w:szCs w:val="22"/>
              </w:rPr>
              <w:t xml:space="preserve"> –</w:t>
            </w:r>
            <w:r w:rsidR="006743F4">
              <w:rPr>
                <w:b/>
                <w:sz w:val="22"/>
                <w:szCs w:val="22"/>
              </w:rPr>
              <w:t xml:space="preserve"> Resource</w:t>
            </w:r>
            <w:r w:rsidR="00C31E61">
              <w:rPr>
                <w:b/>
                <w:sz w:val="22"/>
                <w:szCs w:val="22"/>
              </w:rPr>
              <w:t xml:space="preserve"> Families</w:t>
            </w:r>
            <w:r w:rsidRPr="00803633">
              <w:rPr>
                <w:b/>
                <w:sz w:val="22"/>
                <w:szCs w:val="22"/>
              </w:rPr>
              <w:t xml:space="preserve">   </w:t>
            </w:r>
          </w:p>
        </w:tc>
      </w:tr>
      <w:tr w:rsidR="00130461" w:rsidRPr="00803633" w:rsidTr="00446587">
        <w:trPr>
          <w:trHeight w:val="288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pct12" w:color="auto" w:fill="auto"/>
            <w:vAlign w:val="center"/>
          </w:tcPr>
          <w:p w:rsidR="00130461" w:rsidRPr="00130461" w:rsidRDefault="00130461" w:rsidP="00637BBE">
            <w:pPr>
              <w:rPr>
                <w:b/>
                <w:sz w:val="22"/>
                <w:szCs w:val="22"/>
              </w:rPr>
            </w:pPr>
            <w:r w:rsidRPr="00130461">
              <w:rPr>
                <w:b/>
                <w:sz w:val="22"/>
                <w:szCs w:val="22"/>
              </w:rPr>
              <w:t>Attach a copy of the CS-23</w:t>
            </w:r>
            <w:r>
              <w:rPr>
                <w:b/>
                <w:sz w:val="22"/>
                <w:szCs w:val="22"/>
              </w:rPr>
              <w:t xml:space="preserve"> for the critical event being reviewed.</w:t>
            </w:r>
          </w:p>
        </w:tc>
      </w:tr>
      <w:tr w:rsidR="00574AE4" w:rsidRPr="00803633" w:rsidTr="00446587">
        <w:trPr>
          <w:trHeight w:val="576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74AE4" w:rsidRPr="00130461" w:rsidRDefault="00637BBE" w:rsidP="00637BBE">
            <w:pPr>
              <w:jc w:val="center"/>
              <w:rPr>
                <w:b/>
                <w:sz w:val="22"/>
                <w:szCs w:val="22"/>
              </w:rPr>
            </w:pPr>
            <w:r w:rsidRPr="00637BBE">
              <w:rPr>
                <w:b/>
                <w:sz w:val="22"/>
                <w:szCs w:val="22"/>
                <w:u w:val="single"/>
              </w:rPr>
              <w:t>Complete only for Resource Family</w:t>
            </w:r>
            <w:r>
              <w:rPr>
                <w:b/>
                <w:sz w:val="22"/>
                <w:szCs w:val="22"/>
                <w:u w:val="single"/>
              </w:rPr>
              <w:t>. For all other critical events use CD-164.</w:t>
            </w:r>
          </w:p>
        </w:tc>
      </w:tr>
      <w:tr w:rsidR="006743F4" w:rsidRPr="00803633" w:rsidTr="00446587">
        <w:trPr>
          <w:trHeight w:val="43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43F4" w:rsidRPr="00803633" w:rsidRDefault="006743F4" w:rsidP="002B1B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43F4" w:rsidRPr="00803633" w:rsidRDefault="00C47B17" w:rsidP="002B1BD3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743F4" w:rsidRPr="00803633">
              <w:rPr>
                <w:sz w:val="22"/>
                <w:szCs w:val="22"/>
              </w:rPr>
              <w:instrText xml:space="preserve"> FORMTEXT </w:instrText>
            </w:r>
            <w:r w:rsidRPr="00803633">
              <w:rPr>
                <w:sz w:val="22"/>
                <w:szCs w:val="22"/>
              </w:rPr>
            </w:r>
            <w:r w:rsidRPr="00803633">
              <w:rPr>
                <w:sz w:val="22"/>
                <w:szCs w:val="22"/>
              </w:rPr>
              <w:fldChar w:fldCharType="separate"/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sz w:val="22"/>
                <w:szCs w:val="22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43F4" w:rsidRPr="00803633" w:rsidRDefault="006743F4" w:rsidP="002B1B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43F4" w:rsidRPr="00803633" w:rsidRDefault="00C47B17" w:rsidP="002B1BD3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743F4" w:rsidRPr="00803633">
              <w:rPr>
                <w:sz w:val="22"/>
                <w:szCs w:val="22"/>
              </w:rPr>
              <w:instrText xml:space="preserve"> FORMTEXT </w:instrText>
            </w:r>
            <w:r w:rsidRPr="00803633">
              <w:rPr>
                <w:sz w:val="22"/>
                <w:szCs w:val="22"/>
              </w:rPr>
            </w:r>
            <w:r w:rsidRPr="00803633">
              <w:rPr>
                <w:sz w:val="22"/>
                <w:szCs w:val="22"/>
              </w:rPr>
              <w:fldChar w:fldCharType="separate"/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="006743F4"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43F4" w:rsidRPr="00803633" w:rsidRDefault="006743F4" w:rsidP="002B1BD3">
            <w:pPr>
              <w:jc w:val="center"/>
              <w:rPr>
                <w:sz w:val="22"/>
                <w:szCs w:val="22"/>
              </w:rPr>
            </w:pPr>
          </w:p>
        </w:tc>
      </w:tr>
      <w:tr w:rsidR="006743F4" w:rsidRPr="00803633" w:rsidTr="00446587">
        <w:trPr>
          <w:trHeight w:val="144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743F4" w:rsidRPr="00803633" w:rsidRDefault="006743F4" w:rsidP="002B1B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43F4" w:rsidRPr="001F11AA" w:rsidRDefault="006743F4" w:rsidP="002B1BD3">
            <w:pPr>
              <w:jc w:val="center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>Name of Child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</w:tcPr>
          <w:p w:rsidR="006743F4" w:rsidRPr="001F11AA" w:rsidRDefault="006743F4" w:rsidP="002B1BD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left w:val="nil"/>
              <w:bottom w:val="nil"/>
              <w:right w:val="nil"/>
            </w:tcBorders>
          </w:tcPr>
          <w:p w:rsidR="006743F4" w:rsidRPr="001F11AA" w:rsidRDefault="006743F4" w:rsidP="002B1BD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DCN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743F4" w:rsidRPr="00803633" w:rsidRDefault="006743F4" w:rsidP="002B1BD3">
            <w:pPr>
              <w:jc w:val="center"/>
              <w:rPr>
                <w:sz w:val="22"/>
                <w:szCs w:val="22"/>
              </w:rPr>
            </w:pPr>
          </w:p>
        </w:tc>
      </w:tr>
      <w:tr w:rsidR="00667FAA" w:rsidRPr="00803633" w:rsidTr="00446587">
        <w:trPr>
          <w:trHeight w:val="43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803633" w:rsidRDefault="00C47B17" w:rsidP="00667FAA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67FAA" w:rsidRPr="00803633">
              <w:rPr>
                <w:sz w:val="22"/>
                <w:szCs w:val="22"/>
              </w:rPr>
              <w:instrText xml:space="preserve"> FORMTEXT </w:instrText>
            </w:r>
            <w:r w:rsidRPr="00803633">
              <w:rPr>
                <w:sz w:val="22"/>
                <w:szCs w:val="22"/>
              </w:rPr>
            </w:r>
            <w:r w:rsidRPr="00803633">
              <w:rPr>
                <w:sz w:val="22"/>
                <w:szCs w:val="22"/>
              </w:rPr>
              <w:fldChar w:fldCharType="separate"/>
            </w:r>
            <w:r w:rsidR="00667FAA" w:rsidRPr="00803633">
              <w:rPr>
                <w:noProof/>
                <w:sz w:val="22"/>
                <w:szCs w:val="22"/>
              </w:rPr>
              <w:t> </w:t>
            </w:r>
            <w:r w:rsidR="00667FAA" w:rsidRPr="00803633">
              <w:rPr>
                <w:noProof/>
                <w:sz w:val="22"/>
                <w:szCs w:val="22"/>
              </w:rPr>
              <w:t> </w:t>
            </w:r>
            <w:r w:rsidR="00667FAA" w:rsidRPr="00803633">
              <w:rPr>
                <w:noProof/>
                <w:sz w:val="22"/>
                <w:szCs w:val="22"/>
              </w:rPr>
              <w:t> </w:t>
            </w:r>
            <w:r w:rsidR="00667FAA" w:rsidRPr="00803633">
              <w:rPr>
                <w:noProof/>
                <w:sz w:val="22"/>
                <w:szCs w:val="22"/>
              </w:rPr>
              <w:t> </w:t>
            </w:r>
            <w:r w:rsidR="00667FAA"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sz w:val="22"/>
                <w:szCs w:val="22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bookmarkStart w:id="0" w:name="Text51"/>
        <w:tc>
          <w:tcPr>
            <w:tcW w:w="49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803633" w:rsidRDefault="00C47B17" w:rsidP="004C69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BD0FF2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BD0FF2">
              <w:rPr>
                <w:noProof/>
                <w:sz w:val="22"/>
                <w:szCs w:val="22"/>
              </w:rPr>
              <w:t> </w:t>
            </w:r>
            <w:r w:rsidR="00BD0FF2">
              <w:rPr>
                <w:noProof/>
                <w:sz w:val="22"/>
                <w:szCs w:val="22"/>
              </w:rPr>
              <w:t> </w:t>
            </w:r>
            <w:r w:rsidR="00BD0FF2">
              <w:rPr>
                <w:noProof/>
                <w:sz w:val="22"/>
                <w:szCs w:val="22"/>
              </w:rPr>
              <w:t> </w:t>
            </w:r>
            <w:r w:rsidR="00BD0FF2">
              <w:rPr>
                <w:noProof/>
                <w:sz w:val="22"/>
                <w:szCs w:val="22"/>
              </w:rPr>
              <w:t> </w:t>
            </w:r>
            <w:r w:rsidR="00BD0FF2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</w:tr>
      <w:tr w:rsidR="00667FAA" w:rsidRPr="00803633" w:rsidTr="00446587">
        <w:trPr>
          <w:trHeight w:val="144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7FAA" w:rsidRPr="001F11AA" w:rsidRDefault="006743F4" w:rsidP="00667F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Reviewer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1F11AA" w:rsidRDefault="00667FAA" w:rsidP="00667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left w:val="nil"/>
              <w:bottom w:val="nil"/>
              <w:right w:val="nil"/>
            </w:tcBorders>
          </w:tcPr>
          <w:p w:rsidR="00667FAA" w:rsidRPr="001F11AA" w:rsidRDefault="00C31E61" w:rsidP="00C31E61">
            <w:pPr>
              <w:jc w:val="center"/>
              <w:rPr>
                <w:b/>
                <w:sz w:val="22"/>
                <w:szCs w:val="22"/>
              </w:rPr>
            </w:pPr>
            <w:r w:rsidRPr="001F11AA">
              <w:rPr>
                <w:b/>
                <w:sz w:val="22"/>
                <w:szCs w:val="22"/>
              </w:rPr>
              <w:t xml:space="preserve">Date </w:t>
            </w:r>
            <w:r w:rsidR="00667FAA" w:rsidRPr="001F11AA">
              <w:rPr>
                <w:b/>
                <w:sz w:val="22"/>
                <w:szCs w:val="22"/>
              </w:rPr>
              <w:t>Review</w:t>
            </w:r>
            <w:r w:rsidRPr="001F11AA">
              <w:rPr>
                <w:b/>
                <w:sz w:val="22"/>
                <w:szCs w:val="22"/>
              </w:rPr>
              <w:t xml:space="preserve"> Completed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</w:tr>
      <w:tr w:rsidR="00667FAA" w:rsidRPr="00803633" w:rsidTr="00446587">
        <w:trPr>
          <w:trHeight w:val="43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F5102D" w:rsidRDefault="00C47B17" w:rsidP="00667FAA">
            <w:pPr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67FAA" w:rsidRPr="00F5102D">
              <w:rPr>
                <w:sz w:val="22"/>
                <w:szCs w:val="22"/>
              </w:rPr>
              <w:instrText xml:space="preserve"> FORMTEXT </w:instrText>
            </w:r>
            <w:r w:rsidRPr="00F5102D">
              <w:rPr>
                <w:sz w:val="22"/>
                <w:szCs w:val="22"/>
              </w:rPr>
            </w:r>
            <w:r w:rsidRPr="00F5102D">
              <w:rPr>
                <w:sz w:val="22"/>
                <w:szCs w:val="22"/>
              </w:rPr>
              <w:fldChar w:fldCharType="separate"/>
            </w:r>
            <w:r w:rsidR="00667FAA" w:rsidRPr="00F5102D">
              <w:rPr>
                <w:noProof/>
                <w:sz w:val="22"/>
                <w:szCs w:val="22"/>
              </w:rPr>
              <w:t> </w:t>
            </w:r>
            <w:r w:rsidR="00667FAA" w:rsidRPr="00F5102D">
              <w:rPr>
                <w:noProof/>
                <w:sz w:val="22"/>
                <w:szCs w:val="22"/>
              </w:rPr>
              <w:t> </w:t>
            </w:r>
            <w:r w:rsidR="00667FAA" w:rsidRPr="00F5102D">
              <w:rPr>
                <w:noProof/>
                <w:sz w:val="22"/>
                <w:szCs w:val="22"/>
              </w:rPr>
              <w:t> </w:t>
            </w:r>
            <w:r w:rsidR="00667FAA" w:rsidRPr="00F5102D">
              <w:rPr>
                <w:noProof/>
                <w:sz w:val="22"/>
                <w:szCs w:val="22"/>
              </w:rPr>
              <w:t> </w:t>
            </w:r>
            <w:r w:rsidR="00667FAA" w:rsidRPr="00F5102D">
              <w:rPr>
                <w:noProof/>
                <w:sz w:val="22"/>
                <w:szCs w:val="22"/>
              </w:rPr>
              <w:t> </w:t>
            </w:r>
            <w:r w:rsidRPr="00F5102D">
              <w:rPr>
                <w:sz w:val="22"/>
                <w:szCs w:val="22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F5102D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F5102D" w:rsidRDefault="00C47B17" w:rsidP="004C698B">
            <w:pPr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56B4E" w:rsidRPr="00F5102D">
              <w:rPr>
                <w:sz w:val="22"/>
                <w:szCs w:val="22"/>
              </w:rPr>
              <w:instrText xml:space="preserve"> FORMTEXT </w:instrText>
            </w:r>
            <w:r w:rsidRPr="00F5102D">
              <w:rPr>
                <w:sz w:val="22"/>
                <w:szCs w:val="22"/>
              </w:rPr>
            </w:r>
            <w:r w:rsidRPr="00F5102D">
              <w:rPr>
                <w:sz w:val="22"/>
                <w:szCs w:val="22"/>
              </w:rPr>
              <w:fldChar w:fldCharType="separate"/>
            </w:r>
            <w:r w:rsidR="00056B4E" w:rsidRPr="00F5102D">
              <w:rPr>
                <w:noProof/>
                <w:sz w:val="22"/>
                <w:szCs w:val="22"/>
              </w:rPr>
              <w:t> </w:t>
            </w:r>
            <w:r w:rsidR="00056B4E" w:rsidRPr="00F5102D">
              <w:rPr>
                <w:noProof/>
                <w:sz w:val="22"/>
                <w:szCs w:val="22"/>
              </w:rPr>
              <w:t> </w:t>
            </w:r>
            <w:r w:rsidR="00056B4E" w:rsidRPr="00F5102D">
              <w:rPr>
                <w:noProof/>
                <w:sz w:val="22"/>
                <w:szCs w:val="22"/>
              </w:rPr>
              <w:t> </w:t>
            </w:r>
            <w:r w:rsidR="00056B4E" w:rsidRPr="00F5102D">
              <w:rPr>
                <w:noProof/>
                <w:sz w:val="22"/>
                <w:szCs w:val="22"/>
              </w:rPr>
              <w:t> </w:t>
            </w:r>
            <w:r w:rsidR="00056B4E" w:rsidRPr="00F5102D">
              <w:rPr>
                <w:noProof/>
                <w:sz w:val="22"/>
                <w:szCs w:val="22"/>
              </w:rPr>
              <w:t> </w:t>
            </w:r>
            <w:r w:rsidRPr="00F5102D">
              <w:rPr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F5102D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</w:tr>
      <w:tr w:rsidR="00667FAA" w:rsidRPr="00803633" w:rsidTr="00446587">
        <w:trPr>
          <w:trHeight w:val="144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FAA" w:rsidRPr="00F5102D" w:rsidRDefault="006743F4" w:rsidP="00667FAA">
            <w:pPr>
              <w:jc w:val="center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t>Resource</w:t>
            </w:r>
            <w:r w:rsidR="00667FAA" w:rsidRPr="00F5102D">
              <w:rPr>
                <w:b/>
                <w:sz w:val="22"/>
                <w:szCs w:val="22"/>
              </w:rPr>
              <w:t xml:space="preserve"> Family Name: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F5102D" w:rsidRDefault="00667FAA" w:rsidP="00667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FAA" w:rsidRPr="00F5102D" w:rsidRDefault="00D10061" w:rsidP="00667FAA">
            <w:pPr>
              <w:jc w:val="center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t>Length of Time as Resource Home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F5102D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</w:tr>
      <w:tr w:rsidR="00667FAA" w:rsidRPr="00803633" w:rsidTr="00446587">
        <w:trPr>
          <w:trHeight w:val="43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803633" w:rsidRDefault="00667FAA" w:rsidP="00F37804">
            <w:pPr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F5102D" w:rsidRDefault="00C47B17" w:rsidP="00667FAA">
            <w:pPr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917F0" w:rsidRPr="00F5102D">
              <w:rPr>
                <w:sz w:val="22"/>
                <w:szCs w:val="22"/>
              </w:rPr>
              <w:instrText xml:space="preserve"> FORMTEXT </w:instrText>
            </w:r>
            <w:r w:rsidRPr="00F5102D">
              <w:rPr>
                <w:sz w:val="22"/>
                <w:szCs w:val="22"/>
              </w:rPr>
            </w:r>
            <w:r w:rsidRPr="00F5102D">
              <w:rPr>
                <w:sz w:val="22"/>
                <w:szCs w:val="22"/>
              </w:rPr>
              <w:fldChar w:fldCharType="separate"/>
            </w:r>
            <w:r w:rsidR="008917F0" w:rsidRPr="00F5102D">
              <w:rPr>
                <w:noProof/>
                <w:sz w:val="22"/>
                <w:szCs w:val="22"/>
              </w:rPr>
              <w:t> </w:t>
            </w:r>
            <w:r w:rsidR="008917F0" w:rsidRPr="00F5102D">
              <w:rPr>
                <w:noProof/>
                <w:sz w:val="22"/>
                <w:szCs w:val="22"/>
              </w:rPr>
              <w:t> </w:t>
            </w:r>
            <w:r w:rsidR="008917F0" w:rsidRPr="00F5102D">
              <w:rPr>
                <w:noProof/>
                <w:sz w:val="22"/>
                <w:szCs w:val="22"/>
              </w:rPr>
              <w:t> </w:t>
            </w:r>
            <w:r w:rsidR="008917F0" w:rsidRPr="00F5102D">
              <w:rPr>
                <w:noProof/>
                <w:sz w:val="22"/>
                <w:szCs w:val="22"/>
              </w:rPr>
              <w:t> </w:t>
            </w:r>
            <w:r w:rsidR="008917F0" w:rsidRPr="00F5102D">
              <w:rPr>
                <w:noProof/>
                <w:sz w:val="22"/>
                <w:szCs w:val="22"/>
              </w:rPr>
              <w:t> </w:t>
            </w:r>
            <w:r w:rsidRPr="00F5102D">
              <w:rPr>
                <w:sz w:val="22"/>
                <w:szCs w:val="22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F5102D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F5102D" w:rsidRDefault="00C47B17" w:rsidP="004C698B">
            <w:pPr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BD0FF2" w:rsidRPr="00F5102D">
              <w:rPr>
                <w:sz w:val="22"/>
                <w:szCs w:val="22"/>
              </w:rPr>
              <w:instrText xml:space="preserve"> FORMTEXT </w:instrText>
            </w:r>
            <w:r w:rsidRPr="00F5102D">
              <w:rPr>
                <w:sz w:val="22"/>
                <w:szCs w:val="22"/>
              </w:rPr>
            </w:r>
            <w:r w:rsidRPr="00F5102D">
              <w:rPr>
                <w:sz w:val="22"/>
                <w:szCs w:val="22"/>
              </w:rPr>
              <w:fldChar w:fldCharType="separate"/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Pr="00F5102D">
              <w:rPr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F5102D" w:rsidRDefault="00667FAA" w:rsidP="00F37804">
            <w:pPr>
              <w:rPr>
                <w:sz w:val="22"/>
                <w:szCs w:val="22"/>
              </w:rPr>
            </w:pPr>
          </w:p>
        </w:tc>
      </w:tr>
      <w:tr w:rsidR="00667FAA" w:rsidRPr="00803633" w:rsidTr="00446587">
        <w:trPr>
          <w:trHeight w:val="30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803633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FAA" w:rsidRPr="00F5102D" w:rsidRDefault="008917F0" w:rsidP="004360F4">
            <w:pPr>
              <w:jc w:val="center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t xml:space="preserve">Current CA/N Incident </w:t>
            </w:r>
            <w:r w:rsidR="004360F4" w:rsidRPr="00F5102D">
              <w:rPr>
                <w:b/>
                <w:sz w:val="22"/>
                <w:szCs w:val="22"/>
              </w:rPr>
              <w:t>N</w:t>
            </w:r>
            <w:r w:rsidRPr="00F5102D">
              <w:rPr>
                <w:b/>
                <w:sz w:val="22"/>
                <w:szCs w:val="22"/>
              </w:rPr>
              <w:t>umber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F5102D" w:rsidRDefault="00667FAA" w:rsidP="00667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left w:val="nil"/>
              <w:bottom w:val="nil"/>
              <w:right w:val="nil"/>
            </w:tcBorders>
          </w:tcPr>
          <w:p w:rsidR="00667FAA" w:rsidRPr="00F5102D" w:rsidRDefault="00BD0FF2" w:rsidP="004708D3">
            <w:pPr>
              <w:jc w:val="center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t>Current CA/N Incident Date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F5102D" w:rsidRDefault="00667FAA" w:rsidP="00667FAA">
            <w:pPr>
              <w:jc w:val="center"/>
              <w:rPr>
                <w:sz w:val="22"/>
                <w:szCs w:val="22"/>
              </w:rPr>
            </w:pPr>
          </w:p>
        </w:tc>
      </w:tr>
      <w:tr w:rsidR="00A41022" w:rsidRPr="00803633" w:rsidTr="00446587">
        <w:trPr>
          <w:trHeight w:val="43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41022" w:rsidRPr="00803633" w:rsidRDefault="00A41022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022" w:rsidRPr="00F5102D" w:rsidRDefault="00C47B17" w:rsidP="00BD0FF2">
            <w:pPr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D0FF2" w:rsidRPr="00F5102D">
              <w:rPr>
                <w:sz w:val="22"/>
                <w:szCs w:val="22"/>
              </w:rPr>
              <w:instrText xml:space="preserve"> FORMTEXT </w:instrText>
            </w:r>
            <w:r w:rsidRPr="00F5102D">
              <w:rPr>
                <w:sz w:val="22"/>
                <w:szCs w:val="22"/>
              </w:rPr>
            </w:r>
            <w:r w:rsidRPr="00F5102D">
              <w:rPr>
                <w:sz w:val="22"/>
                <w:szCs w:val="22"/>
              </w:rPr>
              <w:fldChar w:fldCharType="separate"/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="00BD0FF2" w:rsidRPr="00F5102D">
              <w:rPr>
                <w:noProof/>
                <w:sz w:val="22"/>
                <w:szCs w:val="22"/>
              </w:rPr>
              <w:t> </w:t>
            </w:r>
            <w:r w:rsidRPr="00F5102D">
              <w:rPr>
                <w:sz w:val="22"/>
                <w:szCs w:val="22"/>
              </w:rPr>
              <w:fldChar w:fldCharType="end"/>
            </w:r>
            <w:r w:rsidR="00BD0FF2" w:rsidRPr="00F5102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</w:tcPr>
          <w:p w:rsidR="00A41022" w:rsidRPr="00F5102D" w:rsidRDefault="00A41022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022" w:rsidRPr="00F5102D" w:rsidRDefault="00C47B17" w:rsidP="00A41022">
            <w:pPr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A41022" w:rsidRPr="00F5102D">
              <w:rPr>
                <w:sz w:val="22"/>
                <w:szCs w:val="22"/>
              </w:rPr>
              <w:instrText xml:space="preserve"> FORMTEXT </w:instrText>
            </w:r>
            <w:r w:rsidRPr="00F5102D">
              <w:rPr>
                <w:sz w:val="22"/>
                <w:szCs w:val="22"/>
              </w:rPr>
            </w:r>
            <w:r w:rsidRPr="00F5102D">
              <w:rPr>
                <w:sz w:val="22"/>
                <w:szCs w:val="22"/>
              </w:rPr>
              <w:fldChar w:fldCharType="separate"/>
            </w:r>
            <w:r w:rsidR="00A41022" w:rsidRPr="00F5102D">
              <w:rPr>
                <w:noProof/>
                <w:sz w:val="22"/>
                <w:szCs w:val="22"/>
              </w:rPr>
              <w:t> </w:t>
            </w:r>
            <w:r w:rsidR="00A41022" w:rsidRPr="00F5102D">
              <w:rPr>
                <w:noProof/>
                <w:sz w:val="22"/>
                <w:szCs w:val="22"/>
              </w:rPr>
              <w:t> </w:t>
            </w:r>
            <w:r w:rsidR="00A41022" w:rsidRPr="00F5102D">
              <w:rPr>
                <w:noProof/>
                <w:sz w:val="22"/>
                <w:szCs w:val="22"/>
              </w:rPr>
              <w:t> </w:t>
            </w:r>
            <w:r w:rsidR="00A41022" w:rsidRPr="00F5102D">
              <w:rPr>
                <w:noProof/>
                <w:sz w:val="22"/>
                <w:szCs w:val="22"/>
              </w:rPr>
              <w:t> </w:t>
            </w:r>
            <w:r w:rsidR="00A41022" w:rsidRPr="00F5102D">
              <w:rPr>
                <w:noProof/>
                <w:sz w:val="22"/>
                <w:szCs w:val="22"/>
              </w:rPr>
              <w:t> </w:t>
            </w:r>
            <w:r w:rsidRPr="00F5102D">
              <w:rPr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41022" w:rsidRPr="00F5102D" w:rsidRDefault="00A41022" w:rsidP="00667FAA">
            <w:pPr>
              <w:jc w:val="center"/>
              <w:rPr>
                <w:sz w:val="22"/>
                <w:szCs w:val="22"/>
              </w:rPr>
            </w:pPr>
          </w:p>
        </w:tc>
      </w:tr>
      <w:tr w:rsidR="00A41022" w:rsidRPr="00803633" w:rsidTr="00446587">
        <w:trPr>
          <w:trHeight w:val="576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41022" w:rsidRPr="00803633" w:rsidRDefault="00A41022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7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1022" w:rsidRPr="00F5102D" w:rsidRDefault="00BD0FF2" w:rsidP="004360F4">
            <w:pPr>
              <w:jc w:val="center"/>
              <w:rPr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t>Critical Event Circuit/County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</w:tcPr>
          <w:p w:rsidR="00A41022" w:rsidRPr="00F5102D" w:rsidRDefault="00A41022" w:rsidP="00667F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1022" w:rsidRPr="00F5102D" w:rsidRDefault="00A41022" w:rsidP="004708D3">
            <w:pPr>
              <w:jc w:val="center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t>Foster Care Case Management Agency</w:t>
            </w:r>
          </w:p>
          <w:p w:rsidR="00BD0FF2" w:rsidRPr="00F5102D" w:rsidRDefault="00BD0FF2" w:rsidP="004708D3">
            <w:pPr>
              <w:jc w:val="center"/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t>(if Applicable)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41022" w:rsidRPr="00F5102D" w:rsidRDefault="00A41022" w:rsidP="00667FAA">
            <w:pPr>
              <w:jc w:val="center"/>
              <w:rPr>
                <w:sz w:val="22"/>
                <w:szCs w:val="22"/>
              </w:rPr>
            </w:pPr>
          </w:p>
        </w:tc>
      </w:tr>
      <w:tr w:rsidR="00D10061" w:rsidRPr="005E7528" w:rsidTr="00446587">
        <w:trPr>
          <w:trHeight w:val="576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D10061" w:rsidP="008535FE">
            <w:pPr>
              <w:ind w:left="-18"/>
              <w:rPr>
                <w:b/>
                <w:sz w:val="22"/>
                <w:szCs w:val="22"/>
                <w:u w:val="single"/>
              </w:rPr>
            </w:pPr>
            <w:r w:rsidRPr="00F5102D">
              <w:rPr>
                <w:b/>
                <w:sz w:val="22"/>
                <w:szCs w:val="22"/>
                <w:u w:val="single"/>
              </w:rPr>
              <w:t>Type of Home: (Check all that apply)</w:t>
            </w:r>
          </w:p>
        </w:tc>
      </w:tr>
      <w:tr w:rsidR="00D10061" w:rsidRPr="005E7528" w:rsidTr="00F612EF">
        <w:trPr>
          <w:trHeight w:val="432"/>
        </w:trPr>
        <w:tc>
          <w:tcPr>
            <w:tcW w:w="369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ind w:left="342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 Licensed Relative/Kin</w:t>
            </w:r>
          </w:p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ind w:left="-18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 Unlicensed Relative/Kin</w:t>
            </w: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ind w:left="-18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 Traditional Foster</w:t>
            </w:r>
          </w:p>
        </w:tc>
      </w:tr>
      <w:tr w:rsidR="00D10061" w:rsidRPr="005E7528" w:rsidTr="00F612EF">
        <w:trPr>
          <w:trHeight w:val="432"/>
        </w:trPr>
        <w:tc>
          <w:tcPr>
            <w:tcW w:w="369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ind w:left="342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 Medical Foster</w:t>
            </w:r>
          </w:p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ind w:left="-18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</w:t>
            </w:r>
            <w:r w:rsidR="00D61324" w:rsidRPr="00F5102D">
              <w:rPr>
                <w:b/>
                <w:sz w:val="22"/>
                <w:szCs w:val="22"/>
              </w:rPr>
              <w:t xml:space="preserve"> </w:t>
            </w:r>
            <w:r w:rsidR="00D10061" w:rsidRPr="00F5102D">
              <w:rPr>
                <w:b/>
                <w:sz w:val="22"/>
                <w:szCs w:val="22"/>
              </w:rPr>
              <w:t>Foster Family Group</w:t>
            </w: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ind w:left="-18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 Respite</w:t>
            </w:r>
          </w:p>
        </w:tc>
      </w:tr>
      <w:tr w:rsidR="00D10061" w:rsidRPr="005E7528" w:rsidTr="00F612EF">
        <w:trPr>
          <w:trHeight w:val="576"/>
        </w:trPr>
        <w:tc>
          <w:tcPr>
            <w:tcW w:w="369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spacing w:after="120"/>
              <w:ind w:left="342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 Elevated Needs Level A</w:t>
            </w:r>
          </w:p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spacing w:after="120"/>
              <w:ind w:left="-18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0061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r w:rsidR="00D10061" w:rsidRPr="00F5102D">
              <w:rPr>
                <w:b/>
                <w:sz w:val="22"/>
                <w:szCs w:val="22"/>
              </w:rPr>
              <w:t xml:space="preserve">  Elevated Needs Level B</w:t>
            </w: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0061" w:rsidRPr="00F5102D" w:rsidRDefault="00C47B17" w:rsidP="00F612EF">
            <w:pPr>
              <w:spacing w:after="120"/>
              <w:ind w:left="-18"/>
              <w:rPr>
                <w:b/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8"/>
            <w:r w:rsidR="00056B4E" w:rsidRPr="00F5102D">
              <w:rPr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b/>
                <w:sz w:val="22"/>
                <w:szCs w:val="22"/>
              </w:rPr>
            </w:r>
            <w:r w:rsidR="004471CB">
              <w:rPr>
                <w:b/>
                <w:sz w:val="22"/>
                <w:szCs w:val="22"/>
              </w:rPr>
              <w:fldChar w:fldCharType="separate"/>
            </w:r>
            <w:r w:rsidRPr="00F5102D">
              <w:rPr>
                <w:b/>
                <w:sz w:val="22"/>
                <w:szCs w:val="22"/>
              </w:rPr>
              <w:fldChar w:fldCharType="end"/>
            </w:r>
            <w:bookmarkEnd w:id="1"/>
            <w:r w:rsidR="00056B4E" w:rsidRPr="00F5102D">
              <w:rPr>
                <w:b/>
                <w:sz w:val="22"/>
                <w:szCs w:val="22"/>
              </w:rPr>
              <w:t xml:space="preserve">  Adoptive</w:t>
            </w:r>
          </w:p>
        </w:tc>
      </w:tr>
      <w:tr w:rsidR="00F612EF" w:rsidRPr="00803633" w:rsidTr="00F612EF">
        <w:trPr>
          <w:trHeight w:val="864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612EF" w:rsidRDefault="00F612EF" w:rsidP="00446587">
            <w:pPr>
              <w:rPr>
                <w:sz w:val="22"/>
                <w:szCs w:val="22"/>
              </w:rPr>
            </w:pPr>
            <w:r w:rsidRPr="00F612EF">
              <w:rPr>
                <w:b/>
                <w:szCs w:val="22"/>
              </w:rPr>
              <w:t>What is the current status of the resource home license?</w:t>
            </w:r>
            <w:r w:rsidRPr="00803633">
              <w:rPr>
                <w:sz w:val="22"/>
                <w:szCs w:val="22"/>
              </w:rPr>
              <w:t xml:space="preserve"> </w:t>
            </w:r>
            <w:r w:rsidR="00201093" w:rsidRPr="00201093">
              <w:rPr>
                <w:b/>
                <w:sz w:val="22"/>
                <w:szCs w:val="22"/>
              </w:rPr>
              <w:t>(if applicable)</w:t>
            </w:r>
          </w:p>
          <w:p w:rsidR="00F612EF" w:rsidRPr="00F612EF" w:rsidRDefault="00F612EF" w:rsidP="00446587">
            <w:pPr>
              <w:rPr>
                <w:b/>
                <w:szCs w:val="22"/>
              </w:rPr>
            </w:pPr>
            <w:r w:rsidRPr="00803633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803633">
              <w:rPr>
                <w:sz w:val="22"/>
                <w:szCs w:val="22"/>
              </w:rPr>
              <w:instrText xml:space="preserve"> FORMTEXT </w:instrText>
            </w:r>
            <w:r w:rsidRPr="00803633">
              <w:rPr>
                <w:sz w:val="22"/>
                <w:szCs w:val="22"/>
              </w:rPr>
            </w:r>
            <w:r w:rsidRPr="00803633">
              <w:rPr>
                <w:sz w:val="22"/>
                <w:szCs w:val="22"/>
              </w:rPr>
              <w:fldChar w:fldCharType="separate"/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sz w:val="22"/>
                <w:szCs w:val="22"/>
              </w:rPr>
              <w:fldChar w:fldCharType="end"/>
            </w:r>
          </w:p>
        </w:tc>
      </w:tr>
      <w:tr w:rsidR="00446587" w:rsidRPr="00803633" w:rsidTr="00446587">
        <w:trPr>
          <w:trHeight w:val="3600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46587" w:rsidRPr="00803633" w:rsidRDefault="00446587" w:rsidP="00446587">
            <w:pPr>
              <w:rPr>
                <w:sz w:val="22"/>
                <w:szCs w:val="22"/>
              </w:rPr>
            </w:pPr>
            <w:r w:rsidRPr="00446587">
              <w:rPr>
                <w:b/>
                <w:szCs w:val="22"/>
                <w:u w:val="single"/>
              </w:rPr>
              <w:t>Summary of Critical Event (please include the most recent information available</w:t>
            </w:r>
            <w:r>
              <w:rPr>
                <w:b/>
                <w:szCs w:val="22"/>
                <w:u w:val="single"/>
              </w:rPr>
              <w:t>)</w:t>
            </w:r>
            <w:r w:rsidRPr="00446587">
              <w:rPr>
                <w:b/>
                <w:szCs w:val="22"/>
                <w:u w:val="single"/>
              </w:rPr>
              <w:t>:</w:t>
            </w:r>
          </w:p>
          <w:p w:rsidR="00446587" w:rsidRPr="00803633" w:rsidRDefault="00446587" w:rsidP="00446587">
            <w:pPr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803633">
              <w:rPr>
                <w:sz w:val="22"/>
                <w:szCs w:val="22"/>
              </w:rPr>
              <w:instrText xml:space="preserve"> FORMTEXT </w:instrText>
            </w:r>
            <w:r w:rsidRPr="00803633">
              <w:rPr>
                <w:sz w:val="22"/>
                <w:szCs w:val="22"/>
              </w:rPr>
            </w:r>
            <w:r w:rsidRPr="00803633">
              <w:rPr>
                <w:sz w:val="22"/>
                <w:szCs w:val="22"/>
              </w:rPr>
              <w:fldChar w:fldCharType="separate"/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noProof/>
                <w:sz w:val="22"/>
                <w:szCs w:val="22"/>
              </w:rPr>
              <w:t> </w:t>
            </w:r>
            <w:r w:rsidRPr="00803633">
              <w:rPr>
                <w:sz w:val="22"/>
                <w:szCs w:val="22"/>
              </w:rPr>
              <w:fldChar w:fldCharType="end"/>
            </w:r>
          </w:p>
        </w:tc>
      </w:tr>
      <w:tr w:rsidR="00F24C66" w:rsidRPr="00803633" w:rsidTr="00446587">
        <w:trPr>
          <w:trHeight w:val="2016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24C66" w:rsidRPr="00F24C66" w:rsidRDefault="00F24C66" w:rsidP="00446587">
            <w:pPr>
              <w:pStyle w:val="ListParagraph"/>
              <w:ind w:left="90"/>
              <w:rPr>
                <w:rFonts w:ascii="Arial" w:hAnsi="Arial" w:cs="Arial"/>
                <w:b/>
                <w:sz w:val="22"/>
                <w:szCs w:val="22"/>
              </w:rPr>
            </w:pPr>
            <w:r w:rsidRPr="00F24C66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Household Composition: (name, </w:t>
            </w:r>
            <w:r w:rsidR="00710291">
              <w:rPr>
                <w:rFonts w:ascii="Arial" w:hAnsi="Arial" w:cs="Arial"/>
                <w:b/>
                <w:sz w:val="22"/>
                <w:szCs w:val="22"/>
              </w:rPr>
              <w:t>DOB</w:t>
            </w:r>
            <w:r w:rsidRPr="00F24C66">
              <w:rPr>
                <w:rFonts w:ascii="Arial" w:hAnsi="Arial" w:cs="Arial"/>
                <w:b/>
                <w:sz w:val="22"/>
                <w:szCs w:val="22"/>
              </w:rPr>
              <w:t xml:space="preserve">, role) </w:t>
            </w:r>
          </w:p>
          <w:p w:rsidR="00F24C66" w:rsidRPr="00803633" w:rsidRDefault="00C47B17" w:rsidP="00446587">
            <w:pPr>
              <w:ind w:left="90"/>
              <w:rPr>
                <w:sz w:val="22"/>
                <w:szCs w:val="22"/>
              </w:rPr>
            </w:pPr>
            <w:r w:rsidRPr="00803633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F24C66" w:rsidRPr="00803633">
              <w:rPr>
                <w:sz w:val="22"/>
                <w:szCs w:val="22"/>
              </w:rPr>
              <w:instrText xml:space="preserve"> FORMTEXT </w:instrText>
            </w:r>
            <w:r w:rsidRPr="00803633">
              <w:rPr>
                <w:sz w:val="22"/>
                <w:szCs w:val="22"/>
              </w:rPr>
            </w:r>
            <w:r w:rsidRPr="00803633">
              <w:rPr>
                <w:sz w:val="22"/>
                <w:szCs w:val="22"/>
              </w:rPr>
              <w:fldChar w:fldCharType="separate"/>
            </w:r>
            <w:bookmarkStart w:id="2" w:name="_GoBack"/>
            <w:r w:rsidR="00F24C66" w:rsidRPr="00803633">
              <w:rPr>
                <w:noProof/>
                <w:sz w:val="22"/>
                <w:szCs w:val="22"/>
              </w:rPr>
              <w:t> </w:t>
            </w:r>
            <w:r w:rsidR="00F24C66" w:rsidRPr="00803633">
              <w:rPr>
                <w:noProof/>
                <w:sz w:val="22"/>
                <w:szCs w:val="22"/>
              </w:rPr>
              <w:t> </w:t>
            </w:r>
            <w:r w:rsidR="00F24C66" w:rsidRPr="00803633">
              <w:rPr>
                <w:noProof/>
                <w:sz w:val="22"/>
                <w:szCs w:val="22"/>
              </w:rPr>
              <w:t> </w:t>
            </w:r>
            <w:r w:rsidR="00F24C66" w:rsidRPr="00803633">
              <w:rPr>
                <w:noProof/>
                <w:sz w:val="22"/>
                <w:szCs w:val="22"/>
              </w:rPr>
              <w:t> </w:t>
            </w:r>
            <w:r w:rsidR="00F24C66" w:rsidRPr="00803633">
              <w:rPr>
                <w:noProof/>
                <w:sz w:val="22"/>
                <w:szCs w:val="22"/>
              </w:rPr>
              <w:t> </w:t>
            </w:r>
            <w:bookmarkEnd w:id="2"/>
            <w:r w:rsidRPr="00803633">
              <w:rPr>
                <w:sz w:val="22"/>
                <w:szCs w:val="22"/>
              </w:rPr>
              <w:fldChar w:fldCharType="end"/>
            </w:r>
          </w:p>
        </w:tc>
      </w:tr>
      <w:tr w:rsidR="00B87969" w:rsidRPr="007A4599" w:rsidTr="00446587">
        <w:trPr>
          <w:trHeight w:val="432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7969" w:rsidRPr="00F5102D" w:rsidRDefault="00B87969" w:rsidP="00446587">
            <w:pPr>
              <w:ind w:left="90"/>
              <w:rPr>
                <w:b/>
                <w:sz w:val="22"/>
                <w:szCs w:val="22"/>
                <w:u w:val="single"/>
              </w:rPr>
            </w:pPr>
            <w:r w:rsidRPr="00F5102D">
              <w:rPr>
                <w:b/>
                <w:sz w:val="22"/>
                <w:szCs w:val="22"/>
                <w:u w:val="single"/>
              </w:rPr>
              <w:t>Answer each of the following questions for the Current Critical Event:</w:t>
            </w:r>
          </w:p>
        </w:tc>
      </w:tr>
      <w:tr w:rsidR="008535FE" w:rsidRPr="007A4599" w:rsidTr="005C0753">
        <w:trPr>
          <w:trHeight w:val="2304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535FE" w:rsidRPr="00F5102D" w:rsidRDefault="008535FE" w:rsidP="00446587">
            <w:pPr>
              <w:pStyle w:val="NoSpacing"/>
              <w:ind w:left="90"/>
              <w:rPr>
                <w:sz w:val="22"/>
                <w:szCs w:val="22"/>
              </w:rPr>
            </w:pPr>
            <w:r w:rsidRPr="00F5102D">
              <w:rPr>
                <w:b/>
                <w:sz w:val="22"/>
                <w:szCs w:val="22"/>
              </w:rPr>
              <w:t>How was safety assured for all children in the home?</w:t>
            </w:r>
          </w:p>
          <w:p w:rsidR="008535FE" w:rsidRPr="00F5102D" w:rsidRDefault="00C47B17" w:rsidP="00446587">
            <w:pPr>
              <w:pStyle w:val="NoSpacing"/>
              <w:ind w:left="90"/>
              <w:rPr>
                <w:sz w:val="22"/>
                <w:szCs w:val="22"/>
              </w:rPr>
            </w:pPr>
            <w:r w:rsidRPr="00F5102D">
              <w:rPr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8535FE" w:rsidRPr="00F5102D">
              <w:rPr>
                <w:sz w:val="22"/>
                <w:szCs w:val="22"/>
              </w:rPr>
              <w:instrText xml:space="preserve"> FORMTEXT </w:instrText>
            </w:r>
            <w:r w:rsidRPr="00F5102D">
              <w:rPr>
                <w:sz w:val="22"/>
                <w:szCs w:val="22"/>
              </w:rPr>
            </w:r>
            <w:r w:rsidRPr="00F5102D">
              <w:rPr>
                <w:sz w:val="22"/>
                <w:szCs w:val="22"/>
              </w:rPr>
              <w:fldChar w:fldCharType="separate"/>
            </w:r>
            <w:r w:rsidR="008535FE" w:rsidRPr="00F5102D">
              <w:rPr>
                <w:noProof/>
                <w:sz w:val="22"/>
                <w:szCs w:val="22"/>
              </w:rPr>
              <w:t> </w:t>
            </w:r>
            <w:r w:rsidR="008535FE" w:rsidRPr="00F5102D">
              <w:rPr>
                <w:noProof/>
                <w:sz w:val="22"/>
                <w:szCs w:val="22"/>
              </w:rPr>
              <w:t> </w:t>
            </w:r>
            <w:r w:rsidR="008535FE" w:rsidRPr="00F5102D">
              <w:rPr>
                <w:noProof/>
                <w:sz w:val="22"/>
                <w:szCs w:val="22"/>
              </w:rPr>
              <w:t> </w:t>
            </w:r>
            <w:r w:rsidR="008535FE" w:rsidRPr="00F5102D">
              <w:rPr>
                <w:noProof/>
                <w:sz w:val="22"/>
                <w:szCs w:val="22"/>
              </w:rPr>
              <w:t> </w:t>
            </w:r>
            <w:r w:rsidR="008535FE" w:rsidRPr="00F5102D">
              <w:rPr>
                <w:noProof/>
                <w:sz w:val="22"/>
                <w:szCs w:val="22"/>
              </w:rPr>
              <w:t> </w:t>
            </w:r>
            <w:r w:rsidRPr="00F5102D">
              <w:rPr>
                <w:sz w:val="22"/>
                <w:szCs w:val="22"/>
              </w:rPr>
              <w:fldChar w:fldCharType="end"/>
            </w:r>
          </w:p>
        </w:tc>
      </w:tr>
      <w:tr w:rsidR="000C05DE" w:rsidRPr="007A4599" w:rsidTr="005C0753">
        <w:trPr>
          <w:trHeight w:val="2304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33C94" w:rsidRPr="00F5102D" w:rsidRDefault="00533C94" w:rsidP="00446587">
            <w:pPr>
              <w:pStyle w:val="ListParagraph"/>
              <w:ind w:left="90"/>
              <w:rPr>
                <w:rFonts w:ascii="Arial" w:hAnsi="Arial" w:cs="Arial"/>
                <w:b/>
                <w:sz w:val="22"/>
                <w:szCs w:val="22"/>
              </w:rPr>
            </w:pPr>
            <w:r w:rsidRPr="00F5102D">
              <w:rPr>
                <w:rFonts w:ascii="Arial" w:hAnsi="Arial" w:cs="Arial"/>
                <w:b/>
                <w:sz w:val="22"/>
                <w:szCs w:val="22"/>
              </w:rPr>
              <w:t xml:space="preserve">Were children removed from home because of the critical event?    </w:t>
            </w:r>
            <w:r w:rsidR="00C47B17" w:rsidRPr="00F5102D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102D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rFonts w:ascii="Arial" w:hAnsi="Arial" w:cs="Arial"/>
                <w:b/>
                <w:sz w:val="22"/>
                <w:szCs w:val="22"/>
              </w:rPr>
            </w:r>
            <w:r w:rsidR="004471CB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C47B17" w:rsidRPr="00F5102D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F5102D">
              <w:rPr>
                <w:rFonts w:ascii="Arial" w:hAnsi="Arial" w:cs="Arial"/>
                <w:b/>
                <w:sz w:val="22"/>
                <w:szCs w:val="22"/>
              </w:rPr>
              <w:t xml:space="preserve">Yes        </w:t>
            </w:r>
            <w:r w:rsidR="00C47B17" w:rsidRPr="00F5102D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5102D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="004471CB">
              <w:rPr>
                <w:rFonts w:ascii="Arial" w:hAnsi="Arial" w:cs="Arial"/>
                <w:b/>
                <w:sz w:val="22"/>
                <w:szCs w:val="22"/>
              </w:rPr>
            </w:r>
            <w:r w:rsidR="004471CB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C47B17" w:rsidRPr="00F5102D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F5102D">
              <w:rPr>
                <w:rFonts w:ascii="Arial" w:hAnsi="Arial" w:cs="Arial"/>
                <w:b/>
                <w:sz w:val="22"/>
                <w:szCs w:val="22"/>
              </w:rPr>
              <w:t xml:space="preserve"> No       </w:t>
            </w:r>
          </w:p>
          <w:p w:rsidR="000C05DE" w:rsidRPr="00F5102D" w:rsidRDefault="00533C94" w:rsidP="00446587">
            <w:pPr>
              <w:pStyle w:val="ListParagraph"/>
              <w:ind w:left="90"/>
              <w:rPr>
                <w:rFonts w:ascii="Arial" w:hAnsi="Arial" w:cs="Arial"/>
                <w:sz w:val="22"/>
                <w:szCs w:val="22"/>
              </w:rPr>
            </w:pPr>
            <w:r w:rsidRPr="00F5102D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0C05DE" w:rsidRPr="00F5102D">
              <w:rPr>
                <w:rFonts w:ascii="Arial" w:hAnsi="Arial" w:cs="Arial"/>
                <w:b/>
                <w:sz w:val="22"/>
                <w:szCs w:val="22"/>
              </w:rPr>
              <w:t>xplain:</w:t>
            </w:r>
            <w:r w:rsidR="000C05DE" w:rsidRPr="00F510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C05DE" w:rsidRPr="00F5102D" w:rsidRDefault="00C47B17" w:rsidP="00446587">
            <w:pPr>
              <w:pStyle w:val="ListParagraph"/>
              <w:ind w:left="90"/>
              <w:rPr>
                <w:rFonts w:ascii="Arial" w:hAnsi="Arial" w:cs="Arial"/>
                <w:sz w:val="22"/>
                <w:szCs w:val="22"/>
              </w:rPr>
            </w:pPr>
            <w:r w:rsidRPr="00F5102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C05DE" w:rsidRPr="00F5102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5102D">
              <w:rPr>
                <w:rFonts w:ascii="Arial" w:hAnsi="Arial" w:cs="Arial"/>
                <w:sz w:val="22"/>
                <w:szCs w:val="22"/>
              </w:rPr>
            </w:r>
            <w:r w:rsidRPr="00F5102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05DE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05DE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05DE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05DE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05DE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5102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F612EF" w:rsidRPr="007A4599" w:rsidTr="005C0753">
        <w:trPr>
          <w:trHeight w:val="2304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612EF" w:rsidRPr="00F612EF" w:rsidRDefault="00F612EF" w:rsidP="00CD3DEC">
            <w:pPr>
              <w:pStyle w:val="NoSpacing"/>
              <w:ind w:left="162"/>
              <w:rPr>
                <w:b/>
                <w:sz w:val="22"/>
                <w:szCs w:val="20"/>
              </w:rPr>
            </w:pPr>
            <w:r w:rsidRPr="00F612EF">
              <w:rPr>
                <w:b/>
                <w:sz w:val="22"/>
                <w:szCs w:val="20"/>
              </w:rPr>
              <w:t>If applicable, is communication with members of the Family Support Team regarding the critical event documented in the record?  Please explain.</w:t>
            </w:r>
          </w:p>
          <w:p w:rsidR="00F612EF" w:rsidRPr="00B430CB" w:rsidRDefault="00F612EF" w:rsidP="00CD3DEC">
            <w:pPr>
              <w:pStyle w:val="NoSpacing"/>
              <w:ind w:left="16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B430CB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430CB">
              <w:rPr>
                <w:sz w:val="20"/>
                <w:szCs w:val="20"/>
              </w:rPr>
              <w:instrText xml:space="preserve"> FORMTEXT </w:instrText>
            </w:r>
            <w:r w:rsidRPr="00B430CB">
              <w:rPr>
                <w:sz w:val="20"/>
                <w:szCs w:val="20"/>
              </w:rPr>
            </w:r>
            <w:r w:rsidRPr="00B430CB">
              <w:rPr>
                <w:sz w:val="20"/>
                <w:szCs w:val="20"/>
              </w:rPr>
              <w:fldChar w:fldCharType="separate"/>
            </w:r>
            <w:r w:rsidRPr="00B430CB">
              <w:rPr>
                <w:noProof/>
                <w:sz w:val="20"/>
                <w:szCs w:val="20"/>
              </w:rPr>
              <w:t> </w:t>
            </w:r>
            <w:r w:rsidRPr="00B430CB">
              <w:rPr>
                <w:noProof/>
                <w:sz w:val="20"/>
                <w:szCs w:val="20"/>
              </w:rPr>
              <w:t> </w:t>
            </w:r>
            <w:r w:rsidRPr="00B430CB">
              <w:rPr>
                <w:noProof/>
                <w:sz w:val="20"/>
                <w:szCs w:val="20"/>
              </w:rPr>
              <w:t> </w:t>
            </w:r>
            <w:r w:rsidRPr="00B430CB">
              <w:rPr>
                <w:noProof/>
                <w:sz w:val="20"/>
                <w:szCs w:val="20"/>
              </w:rPr>
              <w:t> </w:t>
            </w:r>
            <w:r w:rsidRPr="00B430CB">
              <w:rPr>
                <w:noProof/>
                <w:sz w:val="20"/>
                <w:szCs w:val="20"/>
              </w:rPr>
              <w:t> </w:t>
            </w:r>
            <w:r w:rsidRPr="00B430CB">
              <w:rPr>
                <w:sz w:val="20"/>
                <w:szCs w:val="20"/>
              </w:rPr>
              <w:fldChar w:fldCharType="end"/>
            </w:r>
          </w:p>
        </w:tc>
      </w:tr>
      <w:tr w:rsidR="00B87969" w:rsidRPr="007A4599" w:rsidTr="00446587">
        <w:trPr>
          <w:trHeight w:val="1728"/>
        </w:trPr>
        <w:tc>
          <w:tcPr>
            <w:tcW w:w="1090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87969" w:rsidRPr="00F5102D" w:rsidRDefault="00B87969" w:rsidP="004C075D">
            <w:pPr>
              <w:pStyle w:val="ListParagraph"/>
              <w:ind w:left="72"/>
              <w:rPr>
                <w:rFonts w:ascii="Arial" w:hAnsi="Arial" w:cs="Arial"/>
                <w:sz w:val="28"/>
                <w:szCs w:val="22"/>
                <w:u w:val="single"/>
              </w:rPr>
            </w:pPr>
            <w:r w:rsidRPr="00F5102D">
              <w:rPr>
                <w:rFonts w:ascii="Arial" w:hAnsi="Arial" w:cs="Arial"/>
                <w:b/>
                <w:sz w:val="32"/>
                <w:szCs w:val="22"/>
                <w:u w:val="single"/>
              </w:rPr>
              <w:t>Additional Reviewer Comments:</w:t>
            </w:r>
            <w:r w:rsidRPr="00F5102D">
              <w:rPr>
                <w:rFonts w:ascii="Arial" w:hAnsi="Arial" w:cs="Arial"/>
                <w:sz w:val="28"/>
                <w:szCs w:val="22"/>
                <w:u w:val="single"/>
              </w:rPr>
              <w:t xml:space="preserve"> </w:t>
            </w:r>
          </w:p>
          <w:p w:rsidR="00B87969" w:rsidRPr="00F5102D" w:rsidRDefault="00C47B17" w:rsidP="004C075D">
            <w:pPr>
              <w:pStyle w:val="ListParagraph"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 w:rsidRPr="00F5102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7969" w:rsidRPr="00F5102D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5102D">
              <w:rPr>
                <w:rFonts w:ascii="Arial" w:hAnsi="Arial" w:cs="Arial"/>
                <w:sz w:val="22"/>
                <w:szCs w:val="22"/>
              </w:rPr>
            </w:r>
            <w:r w:rsidRPr="00F5102D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87969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87969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87969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87969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87969" w:rsidRPr="00F5102D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5102D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8E384B" w:rsidRDefault="008E384B" w:rsidP="00520E6A">
      <w:pPr>
        <w:jc w:val="right"/>
      </w:pPr>
    </w:p>
    <w:sectPr w:rsidR="008E384B" w:rsidSect="00936B60">
      <w:footerReference w:type="even" r:id="rId10"/>
      <w:footerReference w:type="default" r:id="rId11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0E2" w:rsidRDefault="00CC60E2">
      <w:r>
        <w:separator/>
      </w:r>
    </w:p>
  </w:endnote>
  <w:endnote w:type="continuationSeparator" w:id="0">
    <w:p w:rsidR="00CC60E2" w:rsidRDefault="00CC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EC" w:rsidRDefault="00C47B17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C7AE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C7AEC" w:rsidRDefault="00CC7AE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514422"/>
      <w:docPartObj>
        <w:docPartGallery w:val="Page Numbers (Bottom of Page)"/>
        <w:docPartUnique/>
      </w:docPartObj>
    </w:sdtPr>
    <w:sdtEndPr/>
    <w:sdtContent>
      <w:p w:rsidR="0039079D" w:rsidRDefault="00FB10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1CB">
          <w:rPr>
            <w:noProof/>
          </w:rPr>
          <w:t>2</w:t>
        </w:r>
        <w:r>
          <w:rPr>
            <w:noProof/>
          </w:rPr>
          <w:fldChar w:fldCharType="end"/>
        </w:r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3672"/>
          <w:gridCol w:w="3672"/>
          <w:gridCol w:w="3672"/>
        </w:tblGrid>
        <w:tr w:rsidR="0039079D" w:rsidTr="0039079D">
          <w:tc>
            <w:tcPr>
              <w:tcW w:w="3672" w:type="dxa"/>
            </w:tcPr>
            <w:p w:rsidR="0039079D" w:rsidRDefault="0039079D">
              <w:pPr>
                <w:pStyle w:val="Footer"/>
                <w:jc w:val="center"/>
              </w:pPr>
            </w:p>
          </w:tc>
          <w:tc>
            <w:tcPr>
              <w:tcW w:w="3672" w:type="dxa"/>
            </w:tcPr>
            <w:p w:rsidR="0039079D" w:rsidRDefault="0039079D">
              <w:pPr>
                <w:pStyle w:val="Footer"/>
                <w:jc w:val="center"/>
              </w:pPr>
            </w:p>
          </w:tc>
          <w:tc>
            <w:tcPr>
              <w:tcW w:w="3672" w:type="dxa"/>
              <w:vAlign w:val="center"/>
            </w:tcPr>
            <w:p w:rsidR="0039079D" w:rsidRDefault="0039079D" w:rsidP="00446587">
              <w:pPr>
                <w:pStyle w:val="Footer"/>
                <w:jc w:val="right"/>
              </w:pPr>
              <w:r w:rsidRPr="0039079D">
                <w:rPr>
                  <w:sz w:val="14"/>
                </w:rPr>
                <w:t>CD-164rf (REV</w:t>
              </w:r>
              <w:r w:rsidR="00446587">
                <w:rPr>
                  <w:sz w:val="14"/>
                </w:rPr>
                <w:t>10/16</w:t>
              </w:r>
              <w:r w:rsidRPr="0039079D">
                <w:rPr>
                  <w:sz w:val="14"/>
                </w:rPr>
                <w:t>)</w:t>
              </w:r>
            </w:p>
          </w:tc>
        </w:tr>
      </w:tbl>
      <w:p w:rsidR="0039079D" w:rsidRDefault="004471CB">
        <w:pPr>
          <w:pStyle w:val="Footer"/>
          <w:jc w:val="center"/>
        </w:pPr>
      </w:p>
    </w:sdtContent>
  </w:sdt>
  <w:p w:rsidR="0039079D" w:rsidRDefault="003907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0E2" w:rsidRDefault="00CC60E2">
      <w:r>
        <w:separator/>
      </w:r>
    </w:p>
  </w:footnote>
  <w:footnote w:type="continuationSeparator" w:id="0">
    <w:p w:rsidR="00CC60E2" w:rsidRDefault="00CC6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77C4"/>
    <w:multiLevelType w:val="hybridMultilevel"/>
    <w:tmpl w:val="FB28E1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064B7C"/>
    <w:multiLevelType w:val="hybridMultilevel"/>
    <w:tmpl w:val="6F58F2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7BE1647"/>
    <w:multiLevelType w:val="hybridMultilevel"/>
    <w:tmpl w:val="9CA86E0A"/>
    <w:lvl w:ilvl="0" w:tplc="04090003">
      <w:start w:val="1"/>
      <w:numFmt w:val="bullet"/>
      <w:lvlText w:val="o"/>
      <w:lvlJc w:val="left"/>
      <w:pPr>
        <w:ind w:left="70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3">
    <w:nsid w:val="2A9A0C6D"/>
    <w:multiLevelType w:val="hybridMultilevel"/>
    <w:tmpl w:val="E0002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E6F8D"/>
    <w:multiLevelType w:val="hybridMultilevel"/>
    <w:tmpl w:val="81C61142"/>
    <w:lvl w:ilvl="0" w:tplc="04090003">
      <w:start w:val="1"/>
      <w:numFmt w:val="bullet"/>
      <w:lvlText w:val="o"/>
      <w:lvlJc w:val="left"/>
      <w:pPr>
        <w:ind w:left="70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5">
    <w:nsid w:val="31745E3F"/>
    <w:multiLevelType w:val="hybridMultilevel"/>
    <w:tmpl w:val="C31EDF42"/>
    <w:lvl w:ilvl="0" w:tplc="0409000F">
      <w:start w:val="1"/>
      <w:numFmt w:val="decimal"/>
      <w:lvlText w:val="%1."/>
      <w:lvlJc w:val="left"/>
      <w:pPr>
        <w:ind w:left="1347" w:hanging="360"/>
      </w:p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6">
    <w:nsid w:val="31CA4837"/>
    <w:multiLevelType w:val="hybridMultilevel"/>
    <w:tmpl w:val="63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A04EC7"/>
    <w:multiLevelType w:val="hybridMultilevel"/>
    <w:tmpl w:val="39F6E73A"/>
    <w:lvl w:ilvl="0" w:tplc="2A50A5FE">
      <w:start w:val="1"/>
      <w:numFmt w:val="decimal"/>
      <w:lvlText w:val="%1."/>
      <w:lvlJc w:val="left"/>
      <w:pPr>
        <w:ind w:left="627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8">
    <w:nsid w:val="432C42E2"/>
    <w:multiLevelType w:val="hybridMultilevel"/>
    <w:tmpl w:val="17241AF4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9">
    <w:nsid w:val="49FD467A"/>
    <w:multiLevelType w:val="hybridMultilevel"/>
    <w:tmpl w:val="56FED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BCF02AA"/>
    <w:multiLevelType w:val="hybridMultilevel"/>
    <w:tmpl w:val="A948D6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9277BC1"/>
    <w:multiLevelType w:val="hybridMultilevel"/>
    <w:tmpl w:val="A3A6A340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2">
    <w:nsid w:val="59402678"/>
    <w:multiLevelType w:val="hybridMultilevel"/>
    <w:tmpl w:val="E3E6A4F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>
    <w:nsid w:val="5A077B2D"/>
    <w:multiLevelType w:val="hybridMultilevel"/>
    <w:tmpl w:val="8AC6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1763F4"/>
    <w:multiLevelType w:val="hybridMultilevel"/>
    <w:tmpl w:val="49746FEC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5">
    <w:nsid w:val="5A3A3ABD"/>
    <w:multiLevelType w:val="hybridMultilevel"/>
    <w:tmpl w:val="F2FE7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A7072D"/>
    <w:multiLevelType w:val="hybridMultilevel"/>
    <w:tmpl w:val="E6584FEA"/>
    <w:lvl w:ilvl="0" w:tplc="04090003">
      <w:start w:val="1"/>
      <w:numFmt w:val="bullet"/>
      <w:lvlText w:val="o"/>
      <w:lvlJc w:val="left"/>
      <w:pPr>
        <w:ind w:left="70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7">
    <w:nsid w:val="605973AE"/>
    <w:multiLevelType w:val="hybridMultilevel"/>
    <w:tmpl w:val="1F706414"/>
    <w:lvl w:ilvl="0" w:tplc="09A20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B0B60"/>
    <w:multiLevelType w:val="hybridMultilevel"/>
    <w:tmpl w:val="0B94A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1174023"/>
    <w:multiLevelType w:val="hybridMultilevel"/>
    <w:tmpl w:val="6FA45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17A1EBE"/>
    <w:multiLevelType w:val="hybridMultilevel"/>
    <w:tmpl w:val="40D49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B751A06"/>
    <w:multiLevelType w:val="hybridMultilevel"/>
    <w:tmpl w:val="3B5C9FD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7C5C302C"/>
    <w:multiLevelType w:val="hybridMultilevel"/>
    <w:tmpl w:val="56CE7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9"/>
  </w:num>
  <w:num w:numId="5">
    <w:abstractNumId w:val="10"/>
  </w:num>
  <w:num w:numId="6">
    <w:abstractNumId w:val="18"/>
  </w:num>
  <w:num w:numId="7">
    <w:abstractNumId w:val="20"/>
  </w:num>
  <w:num w:numId="8">
    <w:abstractNumId w:val="19"/>
  </w:num>
  <w:num w:numId="9">
    <w:abstractNumId w:val="6"/>
  </w:num>
  <w:num w:numId="10">
    <w:abstractNumId w:val="0"/>
  </w:num>
  <w:num w:numId="11">
    <w:abstractNumId w:val="22"/>
  </w:num>
  <w:num w:numId="12">
    <w:abstractNumId w:val="13"/>
  </w:num>
  <w:num w:numId="13">
    <w:abstractNumId w:val="7"/>
  </w:num>
  <w:num w:numId="14">
    <w:abstractNumId w:val="3"/>
  </w:num>
  <w:num w:numId="15">
    <w:abstractNumId w:val="5"/>
  </w:num>
  <w:num w:numId="16">
    <w:abstractNumId w:val="21"/>
  </w:num>
  <w:num w:numId="17">
    <w:abstractNumId w:val="1"/>
  </w:num>
  <w:num w:numId="18">
    <w:abstractNumId w:val="11"/>
  </w:num>
  <w:num w:numId="19">
    <w:abstractNumId w:val="14"/>
  </w:num>
  <w:num w:numId="20">
    <w:abstractNumId w:val="4"/>
  </w:num>
  <w:num w:numId="21">
    <w:abstractNumId w:val="2"/>
  </w:num>
  <w:num w:numId="22">
    <w:abstractNumId w:val="1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Ns4YGsI77h3h5/W9aU5mOxdA7wo=" w:salt="5ilYNYQQ5Y798Lu7gjRE+Q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75D"/>
    <w:rsid w:val="00002D4B"/>
    <w:rsid w:val="00003660"/>
    <w:rsid w:val="00012B8C"/>
    <w:rsid w:val="00023CBB"/>
    <w:rsid w:val="00034D8B"/>
    <w:rsid w:val="0004469C"/>
    <w:rsid w:val="00056B4E"/>
    <w:rsid w:val="000574F9"/>
    <w:rsid w:val="00067AF5"/>
    <w:rsid w:val="000836B9"/>
    <w:rsid w:val="00085BDF"/>
    <w:rsid w:val="000A4DAC"/>
    <w:rsid w:val="000B1DB1"/>
    <w:rsid w:val="000C05DE"/>
    <w:rsid w:val="000C3B6E"/>
    <w:rsid w:val="000E0342"/>
    <w:rsid w:val="000E2333"/>
    <w:rsid w:val="000E5611"/>
    <w:rsid w:val="000E6C91"/>
    <w:rsid w:val="000F050B"/>
    <w:rsid w:val="000F4BF8"/>
    <w:rsid w:val="0010680F"/>
    <w:rsid w:val="0010706E"/>
    <w:rsid w:val="00111D5F"/>
    <w:rsid w:val="00115FFB"/>
    <w:rsid w:val="0012451E"/>
    <w:rsid w:val="00126775"/>
    <w:rsid w:val="00130461"/>
    <w:rsid w:val="00131A23"/>
    <w:rsid w:val="00140CB0"/>
    <w:rsid w:val="001428C4"/>
    <w:rsid w:val="00153EF9"/>
    <w:rsid w:val="0015484A"/>
    <w:rsid w:val="001615E6"/>
    <w:rsid w:val="00163C4B"/>
    <w:rsid w:val="001644A1"/>
    <w:rsid w:val="001806FA"/>
    <w:rsid w:val="001B49BF"/>
    <w:rsid w:val="001B4F10"/>
    <w:rsid w:val="001B50F7"/>
    <w:rsid w:val="001B67CA"/>
    <w:rsid w:val="001D1E7E"/>
    <w:rsid w:val="001D7699"/>
    <w:rsid w:val="001F11AA"/>
    <w:rsid w:val="001F64A7"/>
    <w:rsid w:val="00200741"/>
    <w:rsid w:val="00201093"/>
    <w:rsid w:val="00211F28"/>
    <w:rsid w:val="00215EC3"/>
    <w:rsid w:val="0022242F"/>
    <w:rsid w:val="00223555"/>
    <w:rsid w:val="002507A4"/>
    <w:rsid w:val="00254216"/>
    <w:rsid w:val="002776B6"/>
    <w:rsid w:val="00291A6B"/>
    <w:rsid w:val="002A3EE4"/>
    <w:rsid w:val="002B06F7"/>
    <w:rsid w:val="002B1BD3"/>
    <w:rsid w:val="002B7957"/>
    <w:rsid w:val="002C1871"/>
    <w:rsid w:val="002D43F4"/>
    <w:rsid w:val="002D51B4"/>
    <w:rsid w:val="002D73AB"/>
    <w:rsid w:val="002E2A94"/>
    <w:rsid w:val="002F14C8"/>
    <w:rsid w:val="003159D8"/>
    <w:rsid w:val="00316669"/>
    <w:rsid w:val="003208F0"/>
    <w:rsid w:val="00324F58"/>
    <w:rsid w:val="00327C55"/>
    <w:rsid w:val="00336861"/>
    <w:rsid w:val="0034392C"/>
    <w:rsid w:val="00344B48"/>
    <w:rsid w:val="00345EFE"/>
    <w:rsid w:val="003631F4"/>
    <w:rsid w:val="00374DCB"/>
    <w:rsid w:val="00381EE2"/>
    <w:rsid w:val="00387FB9"/>
    <w:rsid w:val="0039079D"/>
    <w:rsid w:val="003A536A"/>
    <w:rsid w:val="003B07EA"/>
    <w:rsid w:val="003B1F1E"/>
    <w:rsid w:val="003C19AB"/>
    <w:rsid w:val="003E0C93"/>
    <w:rsid w:val="003E5131"/>
    <w:rsid w:val="003F0BD7"/>
    <w:rsid w:val="003F6F80"/>
    <w:rsid w:val="0040716F"/>
    <w:rsid w:val="0041565A"/>
    <w:rsid w:val="004216B2"/>
    <w:rsid w:val="004311FB"/>
    <w:rsid w:val="004317BC"/>
    <w:rsid w:val="004360F4"/>
    <w:rsid w:val="0043652D"/>
    <w:rsid w:val="00443B40"/>
    <w:rsid w:val="00446587"/>
    <w:rsid w:val="00446C0A"/>
    <w:rsid w:val="004471CB"/>
    <w:rsid w:val="00451206"/>
    <w:rsid w:val="00453B0E"/>
    <w:rsid w:val="0045574D"/>
    <w:rsid w:val="00460159"/>
    <w:rsid w:val="00466875"/>
    <w:rsid w:val="00467490"/>
    <w:rsid w:val="004708D3"/>
    <w:rsid w:val="004756D6"/>
    <w:rsid w:val="00475DF0"/>
    <w:rsid w:val="00482C83"/>
    <w:rsid w:val="00484811"/>
    <w:rsid w:val="00485AB5"/>
    <w:rsid w:val="00497C6E"/>
    <w:rsid w:val="004A080F"/>
    <w:rsid w:val="004A0F69"/>
    <w:rsid w:val="004A4A3A"/>
    <w:rsid w:val="004B1691"/>
    <w:rsid w:val="004B2D75"/>
    <w:rsid w:val="004C0128"/>
    <w:rsid w:val="004C075D"/>
    <w:rsid w:val="004C3319"/>
    <w:rsid w:val="004C698B"/>
    <w:rsid w:val="004E77DF"/>
    <w:rsid w:val="004F261F"/>
    <w:rsid w:val="004F735E"/>
    <w:rsid w:val="00503A03"/>
    <w:rsid w:val="00504A73"/>
    <w:rsid w:val="0051313D"/>
    <w:rsid w:val="00516431"/>
    <w:rsid w:val="00520E6A"/>
    <w:rsid w:val="005210AD"/>
    <w:rsid w:val="00524C67"/>
    <w:rsid w:val="00527D3B"/>
    <w:rsid w:val="00533C94"/>
    <w:rsid w:val="005340C7"/>
    <w:rsid w:val="00552536"/>
    <w:rsid w:val="0055669A"/>
    <w:rsid w:val="005620EC"/>
    <w:rsid w:val="00562EB3"/>
    <w:rsid w:val="00570A0D"/>
    <w:rsid w:val="00571A28"/>
    <w:rsid w:val="005748F9"/>
    <w:rsid w:val="00574AE4"/>
    <w:rsid w:val="00581BD7"/>
    <w:rsid w:val="00585665"/>
    <w:rsid w:val="005860BB"/>
    <w:rsid w:val="0058641F"/>
    <w:rsid w:val="005906C2"/>
    <w:rsid w:val="00594F6E"/>
    <w:rsid w:val="005A63D8"/>
    <w:rsid w:val="005A66F7"/>
    <w:rsid w:val="005B01DA"/>
    <w:rsid w:val="005B24EB"/>
    <w:rsid w:val="005B542B"/>
    <w:rsid w:val="005B5659"/>
    <w:rsid w:val="005B5729"/>
    <w:rsid w:val="005B5E74"/>
    <w:rsid w:val="005C012C"/>
    <w:rsid w:val="005C0753"/>
    <w:rsid w:val="005C0A6A"/>
    <w:rsid w:val="005D26C1"/>
    <w:rsid w:val="005E4CC3"/>
    <w:rsid w:val="005E7528"/>
    <w:rsid w:val="005F053A"/>
    <w:rsid w:val="005F2E42"/>
    <w:rsid w:val="005F3B10"/>
    <w:rsid w:val="005F79A2"/>
    <w:rsid w:val="006014FC"/>
    <w:rsid w:val="00626E95"/>
    <w:rsid w:val="00637BBE"/>
    <w:rsid w:val="0066230C"/>
    <w:rsid w:val="0066423F"/>
    <w:rsid w:val="00664A82"/>
    <w:rsid w:val="00667FAA"/>
    <w:rsid w:val="006743F4"/>
    <w:rsid w:val="00680641"/>
    <w:rsid w:val="00684062"/>
    <w:rsid w:val="006849A7"/>
    <w:rsid w:val="006915E6"/>
    <w:rsid w:val="00693DF5"/>
    <w:rsid w:val="00697150"/>
    <w:rsid w:val="006A77B8"/>
    <w:rsid w:val="006B4DF4"/>
    <w:rsid w:val="006C6CD6"/>
    <w:rsid w:val="006D223E"/>
    <w:rsid w:val="00710291"/>
    <w:rsid w:val="00712DD7"/>
    <w:rsid w:val="007153AF"/>
    <w:rsid w:val="007158D5"/>
    <w:rsid w:val="00774FD5"/>
    <w:rsid w:val="00796D38"/>
    <w:rsid w:val="007A0BB3"/>
    <w:rsid w:val="007A34F6"/>
    <w:rsid w:val="007A3F95"/>
    <w:rsid w:val="007A4599"/>
    <w:rsid w:val="007B26B1"/>
    <w:rsid w:val="007B4F76"/>
    <w:rsid w:val="007B5CB5"/>
    <w:rsid w:val="007C61A4"/>
    <w:rsid w:val="007D01FE"/>
    <w:rsid w:val="007D198B"/>
    <w:rsid w:val="007D4A75"/>
    <w:rsid w:val="007D67FF"/>
    <w:rsid w:val="007D78CE"/>
    <w:rsid w:val="007E4565"/>
    <w:rsid w:val="007E528E"/>
    <w:rsid w:val="00803633"/>
    <w:rsid w:val="00816ED7"/>
    <w:rsid w:val="008272A4"/>
    <w:rsid w:val="00831813"/>
    <w:rsid w:val="00840306"/>
    <w:rsid w:val="008455C6"/>
    <w:rsid w:val="008455D4"/>
    <w:rsid w:val="008502B6"/>
    <w:rsid w:val="00852E36"/>
    <w:rsid w:val="008535FE"/>
    <w:rsid w:val="0085507C"/>
    <w:rsid w:val="00864017"/>
    <w:rsid w:val="00866E60"/>
    <w:rsid w:val="0087297C"/>
    <w:rsid w:val="008741A4"/>
    <w:rsid w:val="00887484"/>
    <w:rsid w:val="008917F0"/>
    <w:rsid w:val="00896232"/>
    <w:rsid w:val="008B3015"/>
    <w:rsid w:val="008C309E"/>
    <w:rsid w:val="008C392A"/>
    <w:rsid w:val="008E20E5"/>
    <w:rsid w:val="008E25B6"/>
    <w:rsid w:val="008E384B"/>
    <w:rsid w:val="008F3968"/>
    <w:rsid w:val="008F7DCD"/>
    <w:rsid w:val="00902184"/>
    <w:rsid w:val="009161A4"/>
    <w:rsid w:val="00920939"/>
    <w:rsid w:val="00922EF6"/>
    <w:rsid w:val="00923369"/>
    <w:rsid w:val="00932199"/>
    <w:rsid w:val="00936B60"/>
    <w:rsid w:val="00950C93"/>
    <w:rsid w:val="009522AA"/>
    <w:rsid w:val="00956847"/>
    <w:rsid w:val="009608F1"/>
    <w:rsid w:val="00977768"/>
    <w:rsid w:val="00984FFA"/>
    <w:rsid w:val="009857A3"/>
    <w:rsid w:val="00995AEF"/>
    <w:rsid w:val="009B0958"/>
    <w:rsid w:val="009B3760"/>
    <w:rsid w:val="009B5054"/>
    <w:rsid w:val="009B77B2"/>
    <w:rsid w:val="009C0CD1"/>
    <w:rsid w:val="009C4DBD"/>
    <w:rsid w:val="009E13A4"/>
    <w:rsid w:val="009F67FA"/>
    <w:rsid w:val="009F6DC8"/>
    <w:rsid w:val="00A00601"/>
    <w:rsid w:val="00A0117B"/>
    <w:rsid w:val="00A015EB"/>
    <w:rsid w:val="00A13F10"/>
    <w:rsid w:val="00A235C0"/>
    <w:rsid w:val="00A2513C"/>
    <w:rsid w:val="00A36751"/>
    <w:rsid w:val="00A41022"/>
    <w:rsid w:val="00A574D2"/>
    <w:rsid w:val="00A64548"/>
    <w:rsid w:val="00A75238"/>
    <w:rsid w:val="00A76B10"/>
    <w:rsid w:val="00A76F80"/>
    <w:rsid w:val="00A82CA5"/>
    <w:rsid w:val="00A83544"/>
    <w:rsid w:val="00A91B33"/>
    <w:rsid w:val="00A9244A"/>
    <w:rsid w:val="00AA0243"/>
    <w:rsid w:val="00AB62F1"/>
    <w:rsid w:val="00AC4F73"/>
    <w:rsid w:val="00AD5A3D"/>
    <w:rsid w:val="00AE781C"/>
    <w:rsid w:val="00AF4BF0"/>
    <w:rsid w:val="00AF5C8C"/>
    <w:rsid w:val="00B06ADB"/>
    <w:rsid w:val="00B10DE8"/>
    <w:rsid w:val="00B206A7"/>
    <w:rsid w:val="00B3031E"/>
    <w:rsid w:val="00B330AC"/>
    <w:rsid w:val="00B41F60"/>
    <w:rsid w:val="00B4640D"/>
    <w:rsid w:val="00B506C2"/>
    <w:rsid w:val="00B55618"/>
    <w:rsid w:val="00B577F0"/>
    <w:rsid w:val="00B653D8"/>
    <w:rsid w:val="00B6753E"/>
    <w:rsid w:val="00B731BB"/>
    <w:rsid w:val="00B77D22"/>
    <w:rsid w:val="00B80E45"/>
    <w:rsid w:val="00B87969"/>
    <w:rsid w:val="00B9192E"/>
    <w:rsid w:val="00B9752B"/>
    <w:rsid w:val="00BA0862"/>
    <w:rsid w:val="00BA309F"/>
    <w:rsid w:val="00BA482A"/>
    <w:rsid w:val="00BB4D01"/>
    <w:rsid w:val="00BC3091"/>
    <w:rsid w:val="00BD0FF2"/>
    <w:rsid w:val="00BD5445"/>
    <w:rsid w:val="00BD7D3C"/>
    <w:rsid w:val="00BE174F"/>
    <w:rsid w:val="00BE33A7"/>
    <w:rsid w:val="00BF067A"/>
    <w:rsid w:val="00BF71C0"/>
    <w:rsid w:val="00C019F3"/>
    <w:rsid w:val="00C05D68"/>
    <w:rsid w:val="00C135E6"/>
    <w:rsid w:val="00C207E6"/>
    <w:rsid w:val="00C20B97"/>
    <w:rsid w:val="00C237B2"/>
    <w:rsid w:val="00C31E61"/>
    <w:rsid w:val="00C376CA"/>
    <w:rsid w:val="00C47B17"/>
    <w:rsid w:val="00C53385"/>
    <w:rsid w:val="00C60BE7"/>
    <w:rsid w:val="00C6195A"/>
    <w:rsid w:val="00C627FD"/>
    <w:rsid w:val="00C81100"/>
    <w:rsid w:val="00C904AD"/>
    <w:rsid w:val="00C90FF2"/>
    <w:rsid w:val="00C94ECB"/>
    <w:rsid w:val="00C96EB5"/>
    <w:rsid w:val="00C974B4"/>
    <w:rsid w:val="00CA1EE0"/>
    <w:rsid w:val="00CA2E2C"/>
    <w:rsid w:val="00CA3790"/>
    <w:rsid w:val="00CC5453"/>
    <w:rsid w:val="00CC5FF5"/>
    <w:rsid w:val="00CC60E2"/>
    <w:rsid w:val="00CC7AEC"/>
    <w:rsid w:val="00CD4F20"/>
    <w:rsid w:val="00CD63B1"/>
    <w:rsid w:val="00CD74EB"/>
    <w:rsid w:val="00CE0970"/>
    <w:rsid w:val="00CE4F22"/>
    <w:rsid w:val="00CE6820"/>
    <w:rsid w:val="00CF09B2"/>
    <w:rsid w:val="00D06270"/>
    <w:rsid w:val="00D10061"/>
    <w:rsid w:val="00D1382D"/>
    <w:rsid w:val="00D15DAA"/>
    <w:rsid w:val="00D27A41"/>
    <w:rsid w:val="00D350AE"/>
    <w:rsid w:val="00D52DAB"/>
    <w:rsid w:val="00D52FD3"/>
    <w:rsid w:val="00D530AA"/>
    <w:rsid w:val="00D53233"/>
    <w:rsid w:val="00D57ED2"/>
    <w:rsid w:val="00D61034"/>
    <w:rsid w:val="00D61324"/>
    <w:rsid w:val="00D66422"/>
    <w:rsid w:val="00D733F8"/>
    <w:rsid w:val="00D7523B"/>
    <w:rsid w:val="00D81D46"/>
    <w:rsid w:val="00D86FBA"/>
    <w:rsid w:val="00D95B9A"/>
    <w:rsid w:val="00DA799E"/>
    <w:rsid w:val="00DC63A3"/>
    <w:rsid w:val="00DD4775"/>
    <w:rsid w:val="00DF2AC5"/>
    <w:rsid w:val="00DF4DAC"/>
    <w:rsid w:val="00E062D0"/>
    <w:rsid w:val="00E11926"/>
    <w:rsid w:val="00E36966"/>
    <w:rsid w:val="00E370AF"/>
    <w:rsid w:val="00E45011"/>
    <w:rsid w:val="00E457CA"/>
    <w:rsid w:val="00E55AE0"/>
    <w:rsid w:val="00E62E55"/>
    <w:rsid w:val="00E6357E"/>
    <w:rsid w:val="00E63DBB"/>
    <w:rsid w:val="00E65D1E"/>
    <w:rsid w:val="00E66592"/>
    <w:rsid w:val="00E82150"/>
    <w:rsid w:val="00E91408"/>
    <w:rsid w:val="00EA3A3C"/>
    <w:rsid w:val="00EA4AAF"/>
    <w:rsid w:val="00EB152A"/>
    <w:rsid w:val="00EB20DF"/>
    <w:rsid w:val="00EC1108"/>
    <w:rsid w:val="00EC1FE9"/>
    <w:rsid w:val="00ED12EB"/>
    <w:rsid w:val="00ED135C"/>
    <w:rsid w:val="00ED412C"/>
    <w:rsid w:val="00ED4459"/>
    <w:rsid w:val="00EF5724"/>
    <w:rsid w:val="00EF733E"/>
    <w:rsid w:val="00F1316E"/>
    <w:rsid w:val="00F1357B"/>
    <w:rsid w:val="00F20FF6"/>
    <w:rsid w:val="00F22895"/>
    <w:rsid w:val="00F23643"/>
    <w:rsid w:val="00F24C66"/>
    <w:rsid w:val="00F3168D"/>
    <w:rsid w:val="00F37804"/>
    <w:rsid w:val="00F5102D"/>
    <w:rsid w:val="00F612EF"/>
    <w:rsid w:val="00F63ADA"/>
    <w:rsid w:val="00F7647C"/>
    <w:rsid w:val="00F86E78"/>
    <w:rsid w:val="00F93D77"/>
    <w:rsid w:val="00F93EB5"/>
    <w:rsid w:val="00FA1B07"/>
    <w:rsid w:val="00FB1004"/>
    <w:rsid w:val="00FD3EEF"/>
    <w:rsid w:val="00FD7233"/>
    <w:rsid w:val="00FF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6E60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39079D"/>
    <w:rPr>
      <w:rFonts w:ascii="Arial" w:hAnsi="Arial" w:cs="Arial"/>
      <w:sz w:val="24"/>
      <w:szCs w:val="24"/>
    </w:rPr>
  </w:style>
  <w:style w:type="character" w:styleId="CommentReference">
    <w:name w:val="annotation reference"/>
    <w:basedOn w:val="DefaultParagraphFont"/>
    <w:rsid w:val="00710291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02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0291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rsid w:val="007102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10291"/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6E60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39079D"/>
    <w:rPr>
      <w:rFonts w:ascii="Arial" w:hAnsi="Arial" w:cs="Arial"/>
      <w:sz w:val="24"/>
      <w:szCs w:val="24"/>
    </w:rPr>
  </w:style>
  <w:style w:type="character" w:styleId="CommentReference">
    <w:name w:val="annotation reference"/>
    <w:basedOn w:val="DefaultParagraphFont"/>
    <w:rsid w:val="00710291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02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0291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rsid w:val="007102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10291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2D44E-67A9-42FC-9BB4-480979CEC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cd164rf rev10-16</Template>
  <TotalTime>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Event Case Review - Resource Families (cd164rf)</vt:lpstr>
    </vt:vector>
  </TitlesOfParts>
  <Company>Missouri Department of Social Services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Event Case Review - Resource Families (cd164rf)</dc:title>
  <dc:creator>DSS/CD</dc:creator>
  <cp:lastModifiedBy>DSS-CD</cp:lastModifiedBy>
  <cp:revision>3</cp:revision>
  <cp:lastPrinted>2010-11-17T21:10:00Z</cp:lastPrinted>
  <dcterms:created xsi:type="dcterms:W3CDTF">2016-10-12T18:47:00Z</dcterms:created>
  <dcterms:modified xsi:type="dcterms:W3CDTF">2016-10-12T18:48:00Z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Editor">
    <vt:lpwstr>08/07</vt:lpwstr>
  </property>
</Properties>
</file>