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58B" w:rsidRPr="00B0789A" w:rsidRDefault="004A658B" w:rsidP="004A658B">
      <w:pPr>
        <w:jc w:val="center"/>
        <w:rPr>
          <w:rFonts w:ascii="Arial" w:hAnsi="Arial" w:cs="Arial"/>
          <w:b/>
        </w:rPr>
      </w:pPr>
      <w:r w:rsidRPr="00B0789A">
        <w:rPr>
          <w:rFonts w:ascii="Arial" w:hAnsi="Arial" w:cs="Arial"/>
          <w:b/>
        </w:rPr>
        <w:t>Paternity Scheduling Request</w:t>
      </w:r>
    </w:p>
    <w:p w:rsidR="004A658B" w:rsidRPr="00B0789A" w:rsidRDefault="004A658B" w:rsidP="004A658B">
      <w:pPr>
        <w:jc w:val="center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18"/>
        <w:gridCol w:w="810"/>
        <w:gridCol w:w="3600"/>
        <w:gridCol w:w="180"/>
        <w:gridCol w:w="1080"/>
        <w:gridCol w:w="720"/>
        <w:gridCol w:w="1080"/>
        <w:gridCol w:w="2520"/>
      </w:tblGrid>
      <w:tr w:rsidR="00FC1523" w:rsidRPr="00B0789A" w:rsidTr="004846EA">
        <w:trPr>
          <w:trHeight w:val="288"/>
        </w:trPr>
        <w:tc>
          <w:tcPr>
            <w:tcW w:w="1728" w:type="dxa"/>
            <w:gridSpan w:val="2"/>
            <w:vAlign w:val="bottom"/>
          </w:tcPr>
          <w:p w:rsidR="00FC1523" w:rsidRPr="00AB074A" w:rsidRDefault="00FC1523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Date of Request:  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bottom"/>
          </w:tcPr>
          <w:p w:rsidR="00FC1523" w:rsidRPr="00AB074A" w:rsidRDefault="005374D4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="00FC1523"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B074A">
              <w:rPr>
                <w:rFonts w:ascii="Arial" w:hAnsi="Arial" w:cs="Arial"/>
                <w:sz w:val="20"/>
                <w:szCs w:val="20"/>
              </w:rPr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980" w:type="dxa"/>
            <w:gridSpan w:val="3"/>
            <w:vAlign w:val="bottom"/>
          </w:tcPr>
          <w:p w:rsidR="00FC1523" w:rsidRPr="00AB074A" w:rsidRDefault="009942D0" w:rsidP="009942D0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DDC</w:t>
            </w:r>
            <w:r w:rsidR="00FC1523" w:rsidRPr="00AB074A">
              <w:rPr>
                <w:rFonts w:ascii="Arial" w:hAnsi="Arial" w:cs="Arial"/>
                <w:sz w:val="20"/>
                <w:szCs w:val="20"/>
              </w:rPr>
              <w:t xml:space="preserve"> Case Number:  </w:t>
            </w:r>
          </w:p>
        </w:tc>
        <w:tc>
          <w:tcPr>
            <w:tcW w:w="3600" w:type="dxa"/>
            <w:gridSpan w:val="2"/>
            <w:tcBorders>
              <w:bottom w:val="single" w:sz="4" w:space="0" w:color="auto"/>
            </w:tcBorders>
            <w:vAlign w:val="bottom"/>
          </w:tcPr>
          <w:p w:rsidR="00FC1523" w:rsidRPr="00AB074A" w:rsidRDefault="005374D4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FC1523"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B074A">
              <w:rPr>
                <w:rFonts w:ascii="Arial" w:hAnsi="Arial" w:cs="Arial"/>
                <w:sz w:val="20"/>
                <w:szCs w:val="20"/>
              </w:rPr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FC1523" w:rsidRPr="00B0789A" w:rsidTr="004846EA">
        <w:trPr>
          <w:trHeight w:val="288"/>
        </w:trPr>
        <w:tc>
          <w:tcPr>
            <w:tcW w:w="5328" w:type="dxa"/>
            <w:gridSpan w:val="3"/>
            <w:vAlign w:val="bottom"/>
          </w:tcPr>
          <w:p w:rsidR="00FC1523" w:rsidRPr="00AB074A" w:rsidRDefault="00FC1523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>M</w:t>
            </w:r>
            <w:r w:rsidR="00E34F50" w:rsidRPr="00AB074A">
              <w:rPr>
                <w:rFonts w:ascii="Arial" w:hAnsi="Arial" w:cs="Arial"/>
                <w:sz w:val="20"/>
                <w:szCs w:val="20"/>
              </w:rPr>
              <w:t xml:space="preserve">issouri </w:t>
            </w:r>
            <w:r w:rsidRPr="00AB074A">
              <w:rPr>
                <w:rFonts w:ascii="Arial" w:hAnsi="Arial" w:cs="Arial"/>
                <w:sz w:val="20"/>
                <w:szCs w:val="20"/>
              </w:rPr>
              <w:t>Children’s Division</w:t>
            </w:r>
          </w:p>
        </w:tc>
        <w:tc>
          <w:tcPr>
            <w:tcW w:w="1260" w:type="dxa"/>
            <w:gridSpan w:val="2"/>
            <w:vAlign w:val="bottom"/>
          </w:tcPr>
          <w:p w:rsidR="00FC1523" w:rsidRPr="00AB074A" w:rsidRDefault="00FC1523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>County:</w:t>
            </w:r>
          </w:p>
        </w:tc>
        <w:tc>
          <w:tcPr>
            <w:tcW w:w="4320" w:type="dxa"/>
            <w:gridSpan w:val="3"/>
            <w:tcBorders>
              <w:bottom w:val="single" w:sz="4" w:space="0" w:color="auto"/>
            </w:tcBorders>
            <w:vAlign w:val="bottom"/>
          </w:tcPr>
          <w:p w:rsidR="00FC1523" w:rsidRPr="00AB074A" w:rsidRDefault="005374D4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C1523"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B074A">
              <w:rPr>
                <w:rFonts w:ascii="Arial" w:hAnsi="Arial" w:cs="Arial"/>
                <w:sz w:val="20"/>
                <w:szCs w:val="20"/>
              </w:rPr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C1523" w:rsidRPr="00B0789A" w:rsidTr="004846EA">
        <w:trPr>
          <w:trHeight w:val="288"/>
        </w:trPr>
        <w:tc>
          <w:tcPr>
            <w:tcW w:w="918" w:type="dxa"/>
            <w:vAlign w:val="bottom"/>
          </w:tcPr>
          <w:p w:rsidR="00FC1523" w:rsidRPr="00AB074A" w:rsidRDefault="00FC1523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>Worker:</w:t>
            </w:r>
          </w:p>
        </w:tc>
        <w:tc>
          <w:tcPr>
            <w:tcW w:w="4410" w:type="dxa"/>
            <w:gridSpan w:val="2"/>
            <w:tcBorders>
              <w:bottom w:val="single" w:sz="4" w:space="0" w:color="auto"/>
            </w:tcBorders>
            <w:vAlign w:val="bottom"/>
          </w:tcPr>
          <w:p w:rsidR="00FC1523" w:rsidRPr="00AB074A" w:rsidRDefault="005374D4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C1523"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B074A">
              <w:rPr>
                <w:rFonts w:ascii="Arial" w:hAnsi="Arial" w:cs="Arial"/>
                <w:sz w:val="20"/>
                <w:szCs w:val="20"/>
              </w:rPr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2"/>
            <w:vAlign w:val="bottom"/>
          </w:tcPr>
          <w:p w:rsidR="00FC1523" w:rsidRPr="00AB074A" w:rsidRDefault="00FC1523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>Supervisor:</w:t>
            </w:r>
          </w:p>
        </w:tc>
        <w:tc>
          <w:tcPr>
            <w:tcW w:w="4320" w:type="dxa"/>
            <w:gridSpan w:val="3"/>
            <w:tcBorders>
              <w:bottom w:val="single" w:sz="4" w:space="0" w:color="auto"/>
            </w:tcBorders>
            <w:vAlign w:val="bottom"/>
          </w:tcPr>
          <w:p w:rsidR="00FC1523" w:rsidRPr="00AB074A" w:rsidRDefault="005374D4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C1523"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AB074A">
              <w:rPr>
                <w:rFonts w:ascii="Arial" w:hAnsi="Arial" w:cs="Arial"/>
                <w:sz w:val="20"/>
                <w:szCs w:val="20"/>
              </w:rPr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C1523"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C1523" w:rsidRPr="00B0789A" w:rsidTr="004846EA">
        <w:trPr>
          <w:trHeight w:val="144"/>
        </w:trPr>
        <w:tc>
          <w:tcPr>
            <w:tcW w:w="918" w:type="dxa"/>
            <w:vAlign w:val="bottom"/>
          </w:tcPr>
          <w:p w:rsidR="00FC1523" w:rsidRPr="00AB074A" w:rsidRDefault="00FC1523" w:rsidP="00FC15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0" w:type="dxa"/>
            <w:gridSpan w:val="2"/>
            <w:tcBorders>
              <w:bottom w:val="single" w:sz="4" w:space="0" w:color="auto"/>
            </w:tcBorders>
            <w:vAlign w:val="bottom"/>
          </w:tcPr>
          <w:p w:rsidR="00FC1523" w:rsidRPr="00AB074A" w:rsidRDefault="00FC1523" w:rsidP="00FC15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Align w:val="bottom"/>
          </w:tcPr>
          <w:p w:rsidR="00FC1523" w:rsidRPr="00AB074A" w:rsidRDefault="00FC1523" w:rsidP="00FC15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gridSpan w:val="3"/>
            <w:tcBorders>
              <w:bottom w:val="single" w:sz="4" w:space="0" w:color="auto"/>
            </w:tcBorders>
            <w:vAlign w:val="bottom"/>
          </w:tcPr>
          <w:p w:rsidR="00FC1523" w:rsidRPr="00AB074A" w:rsidRDefault="00FC1523" w:rsidP="00FC15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A15" w:rsidRPr="00B0789A" w:rsidTr="00E34F50">
        <w:trPr>
          <w:trHeight w:val="360"/>
        </w:trPr>
        <w:tc>
          <w:tcPr>
            <w:tcW w:w="53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7A15" w:rsidRPr="00AB074A" w:rsidRDefault="00557A15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  <w:r w:rsidRPr="00AB074A">
              <w:rPr>
                <w:rFonts w:ascii="Arial" w:hAnsi="Arial" w:cs="Arial"/>
                <w:sz w:val="20"/>
                <w:szCs w:val="20"/>
              </w:rPr>
              <w:t xml:space="preserve">  Motherless Testing       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7A15" w:rsidRPr="00AB074A" w:rsidRDefault="00557A15" w:rsidP="009234B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b/>
                <w:sz w:val="20"/>
                <w:szCs w:val="20"/>
              </w:rPr>
              <w:t>Schedule:</w:t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Mother   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Child 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Alleged Father</w:t>
            </w:r>
          </w:p>
        </w:tc>
      </w:tr>
      <w:bookmarkStart w:id="3" w:name="Check3"/>
      <w:tr w:rsidR="00557A15" w:rsidRPr="00B0789A" w:rsidTr="00E34F50">
        <w:trPr>
          <w:trHeight w:val="360"/>
        </w:trPr>
        <w:tc>
          <w:tcPr>
            <w:tcW w:w="532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7A15" w:rsidRPr="00AB074A" w:rsidRDefault="00557A15" w:rsidP="00E34F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r w:rsidRPr="00AB074A">
              <w:rPr>
                <w:rFonts w:ascii="Arial" w:hAnsi="Arial" w:cs="Arial"/>
                <w:sz w:val="20"/>
                <w:szCs w:val="20"/>
              </w:rPr>
              <w:t xml:space="preserve">  Run Testing Motherless if misses appointment</w:t>
            </w:r>
          </w:p>
        </w:tc>
        <w:tc>
          <w:tcPr>
            <w:tcW w:w="558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7A15" w:rsidRPr="00AB074A" w:rsidRDefault="00557A15" w:rsidP="009234B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b/>
                <w:sz w:val="20"/>
                <w:szCs w:val="20"/>
              </w:rPr>
              <w:t>Reschedule:</w:t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  <w:r w:rsidRPr="00AB074A">
              <w:rPr>
                <w:rFonts w:ascii="Arial" w:hAnsi="Arial" w:cs="Arial"/>
                <w:sz w:val="20"/>
                <w:szCs w:val="20"/>
              </w:rPr>
              <w:t xml:space="preserve"> Mother   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AB074A">
              <w:rPr>
                <w:rFonts w:ascii="Arial" w:hAnsi="Arial" w:cs="Arial"/>
                <w:sz w:val="20"/>
                <w:szCs w:val="20"/>
              </w:rPr>
              <w:t xml:space="preserve"> Child   </w:t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Alleged Father</w:t>
            </w:r>
          </w:p>
        </w:tc>
      </w:tr>
      <w:tr w:rsidR="00FC1523" w:rsidRPr="00B0789A" w:rsidTr="00E34F50">
        <w:trPr>
          <w:trHeight w:val="360"/>
        </w:trPr>
        <w:tc>
          <w:tcPr>
            <w:tcW w:w="53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523" w:rsidRPr="00AB074A" w:rsidRDefault="005374D4" w:rsidP="00E34F50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="00FC1523" w:rsidRPr="00AB074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 w:rsidR="00FC1523" w:rsidRPr="00AB074A">
              <w:rPr>
                <w:rFonts w:ascii="Arial" w:hAnsi="Arial" w:cs="Arial"/>
                <w:sz w:val="20"/>
                <w:szCs w:val="20"/>
              </w:rPr>
              <w:t xml:space="preserve">  Run Testing only with Mother</w:t>
            </w:r>
          </w:p>
        </w:tc>
        <w:tc>
          <w:tcPr>
            <w:tcW w:w="558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523" w:rsidRPr="00AB074A" w:rsidRDefault="00FC1523" w:rsidP="00E34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7F8" w:rsidRPr="00B0789A" w:rsidTr="00484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0908" w:type="dxa"/>
            <w:gridSpan w:val="8"/>
            <w:tcBorders>
              <w:bottom w:val="single" w:sz="4" w:space="0" w:color="auto"/>
            </w:tcBorders>
            <w:vAlign w:val="center"/>
          </w:tcPr>
          <w:p w:rsidR="00FC67F8" w:rsidRPr="00AB074A" w:rsidRDefault="00FC67F8" w:rsidP="00FC67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b/>
                <w:sz w:val="20"/>
                <w:szCs w:val="20"/>
              </w:rPr>
              <w:t>Mother</w:t>
            </w:r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Name:  </w:t>
            </w:r>
            <w:bookmarkStart w:id="7" w:name="Text4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SSN:  </w:t>
            </w:r>
            <w:bookmarkStart w:id="8" w:name="Text6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FC67F8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City:  </w:t>
            </w:r>
            <w:bookmarkStart w:id="10" w:name="Text5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FC67F8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State: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FC67F8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Zip: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2" w:name="Text9"/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Previous Draw Date:  </w:t>
            </w:r>
            <w:bookmarkStart w:id="13" w:name="Text10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      /      / 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9942D0" w:rsidP="009942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DDC</w:t>
            </w:r>
            <w:r w:rsidR="00FC67F8" w:rsidRPr="00AB074A">
              <w:rPr>
                <w:rFonts w:ascii="Arial" w:hAnsi="Arial" w:cs="Arial"/>
                <w:sz w:val="20"/>
                <w:szCs w:val="20"/>
              </w:rPr>
              <w:t xml:space="preserve"> Specimen Number:  </w:t>
            </w:r>
            <w:bookmarkStart w:id="14" w:name="Text11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8F07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F8" w:rsidRPr="00AB074A" w:rsidRDefault="00FC67F8" w:rsidP="00FC67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F8" w:rsidRPr="00AB074A" w:rsidRDefault="00FC67F8" w:rsidP="00FC67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074A">
              <w:rPr>
                <w:rFonts w:ascii="Arial" w:hAnsi="Arial" w:cs="Arial"/>
                <w:b/>
                <w:sz w:val="20"/>
                <w:szCs w:val="20"/>
              </w:rPr>
              <w:t>Reschedule</w:t>
            </w:r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Date:  </w:t>
            </w:r>
            <w:bookmarkStart w:id="15" w:name="Text12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  <w:r w:rsidRPr="00AB074A">
              <w:rPr>
                <w:rFonts w:ascii="Arial" w:hAnsi="Arial" w:cs="Arial"/>
                <w:sz w:val="20"/>
                <w:szCs w:val="20"/>
              </w:rPr>
              <w:t xml:space="preserve">        Time:  </w:t>
            </w:r>
            <w:bookmarkStart w:id="16" w:name="Text13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Date:  </w:t>
            </w:r>
            <w:bookmarkStart w:id="17" w:name="Text16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  <w:r w:rsidRPr="00AB074A">
              <w:rPr>
                <w:rFonts w:ascii="Arial" w:hAnsi="Arial" w:cs="Arial"/>
                <w:sz w:val="20"/>
                <w:szCs w:val="20"/>
              </w:rPr>
              <w:t xml:space="preserve">         Time:  </w:t>
            </w:r>
            <w:bookmarkStart w:id="18" w:name="Text17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Location Code:  </w:t>
            </w:r>
            <w:bookmarkStart w:id="19" w:name="Text14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Location Code:  </w:t>
            </w:r>
            <w:bookmarkStart w:id="20" w:name="Text18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Address:  </w:t>
            </w:r>
            <w:bookmarkStart w:id="21" w:name="Text15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Address:  </w:t>
            </w:r>
            <w:bookmarkStart w:id="22" w:name="Text19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</w:tr>
      <w:bookmarkStart w:id="23" w:name="Check4"/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67F8" w:rsidRPr="00AB074A" w:rsidRDefault="005374D4" w:rsidP="00C700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  <w:r w:rsidR="00FC67F8" w:rsidRPr="00AB074A">
              <w:rPr>
                <w:rFonts w:ascii="Arial" w:hAnsi="Arial" w:cs="Arial"/>
                <w:sz w:val="20"/>
                <w:szCs w:val="20"/>
              </w:rPr>
              <w:t xml:space="preserve">  Show              </w:t>
            </w:r>
            <w:bookmarkStart w:id="24" w:name="Check5"/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  <w:r w:rsidR="00FC67F8" w:rsidRPr="00AB074A">
              <w:rPr>
                <w:rFonts w:ascii="Arial" w:hAnsi="Arial" w:cs="Arial"/>
                <w:sz w:val="20"/>
                <w:szCs w:val="20"/>
              </w:rPr>
              <w:t xml:space="preserve">  No Show</w:t>
            </w:r>
            <w:r w:rsidR="004846EA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C67F8" w:rsidRPr="00AB074A" w:rsidRDefault="005374D4" w:rsidP="00C700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FC67F8" w:rsidRPr="00AB074A">
              <w:rPr>
                <w:rFonts w:ascii="Arial" w:hAnsi="Arial" w:cs="Arial"/>
                <w:sz w:val="20"/>
                <w:szCs w:val="20"/>
              </w:rPr>
              <w:t xml:space="preserve">  Show            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FC67F8" w:rsidRPr="00AB074A">
              <w:rPr>
                <w:rFonts w:ascii="Arial" w:hAnsi="Arial" w:cs="Arial"/>
                <w:sz w:val="20"/>
                <w:szCs w:val="20"/>
              </w:rPr>
              <w:t xml:space="preserve">  No Show</w:t>
            </w:r>
            <w:r w:rsidR="004846E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0789A" w:rsidRPr="00B0789A" w:rsidTr="00484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0908" w:type="dxa"/>
            <w:gridSpan w:val="8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B078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074A">
              <w:rPr>
                <w:rFonts w:ascii="Arial" w:hAnsi="Arial" w:cs="Arial"/>
                <w:b/>
                <w:sz w:val="20"/>
                <w:szCs w:val="20"/>
              </w:rPr>
              <w:t>Children</w:t>
            </w:r>
          </w:p>
          <w:p w:rsidR="00B0789A" w:rsidRPr="00AB074A" w:rsidRDefault="00E34F50" w:rsidP="00C70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>Schedule with</w:t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 </w:t>
            </w:r>
            <w:bookmarkStart w:id="25" w:name="Check8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5"/>
            <w:r w:rsidRPr="00AB074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Mother   </w:t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26" w:name="Check9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6"/>
            <w:r w:rsidRPr="00AB074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Alleged Father   </w:t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27" w:name="Check10"/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7"/>
            <w:r w:rsidRPr="00AB074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>Separately</w:t>
            </w:r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Name: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C4555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SSN: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C4555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City: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C4555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State: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C4555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Zip: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C67F8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FC67F8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Previous Draw Date: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F8" w:rsidRPr="00AB074A" w:rsidRDefault="009942D0" w:rsidP="009942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DDC</w:t>
            </w:r>
            <w:r w:rsidR="00FC67F8" w:rsidRPr="00AB074A">
              <w:rPr>
                <w:rFonts w:ascii="Arial" w:hAnsi="Arial" w:cs="Arial"/>
                <w:sz w:val="20"/>
                <w:szCs w:val="20"/>
              </w:rPr>
              <w:t xml:space="preserve"> Specimen Number: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F07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Name: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SSN: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City: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State: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Zip:  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AB074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AB074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 w:rsidRPr="00AB074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Previous Draw Date: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9942D0" w:rsidP="009942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DDC</w:t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Specimen Number: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F076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076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Name: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SSN: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City: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State: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Zip: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Previous Draw Date: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9942D0" w:rsidP="009942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DDC</w:t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Specimen Number: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074A">
              <w:rPr>
                <w:rFonts w:ascii="Arial" w:hAnsi="Arial" w:cs="Arial"/>
                <w:b/>
                <w:sz w:val="20"/>
                <w:szCs w:val="20"/>
              </w:rPr>
              <w:t>Reschedule</w:t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Date: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       Time: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Date: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        Time: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Location Code: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Location Code: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Address: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Address: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0789A" w:rsidRPr="00AB074A" w:rsidRDefault="005374D4" w:rsidP="00C700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 Show            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 No Show</w:t>
            </w:r>
            <w:r w:rsidR="004846EA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0789A" w:rsidRPr="00AB074A" w:rsidRDefault="005374D4" w:rsidP="008F07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 Show            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F0768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 No Show</w:t>
            </w:r>
            <w:r w:rsidR="004846EA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B0789A" w:rsidRPr="00B0789A" w:rsidTr="00484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10908" w:type="dxa"/>
            <w:gridSpan w:val="8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C4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b/>
                <w:sz w:val="20"/>
                <w:szCs w:val="20"/>
              </w:rPr>
              <w:t>Alleged Father</w:t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Name: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SSN: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City: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State: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Zip: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Previous Draw Date: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9A" w:rsidRPr="00AB074A" w:rsidRDefault="009942D0" w:rsidP="009942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DDC</w:t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Specimen Number: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28" w:name="_GoBack"/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bookmarkEnd w:id="28"/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C45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074A">
              <w:rPr>
                <w:rFonts w:ascii="Arial" w:hAnsi="Arial" w:cs="Arial"/>
                <w:b/>
                <w:sz w:val="20"/>
                <w:szCs w:val="20"/>
              </w:rPr>
              <w:t>Reschedule</w:t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Date: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       Time: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Date: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     /      /      "/>
                  </w:textInput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 xml:space="preserve">      /      /    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B074A">
              <w:rPr>
                <w:rFonts w:ascii="Arial" w:hAnsi="Arial" w:cs="Arial"/>
                <w:sz w:val="20"/>
                <w:szCs w:val="20"/>
              </w:rPr>
              <w:t xml:space="preserve">         Time: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Location Code: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Location Code: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550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Address: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789A" w:rsidRPr="00AB074A" w:rsidRDefault="00B0789A" w:rsidP="00C70056">
            <w:pPr>
              <w:rPr>
                <w:rFonts w:ascii="Arial" w:hAnsi="Arial" w:cs="Arial"/>
                <w:sz w:val="20"/>
                <w:szCs w:val="20"/>
              </w:rPr>
            </w:pPr>
            <w:r w:rsidRPr="00AB074A">
              <w:rPr>
                <w:rFonts w:ascii="Arial" w:hAnsi="Arial" w:cs="Arial"/>
                <w:sz w:val="20"/>
                <w:szCs w:val="20"/>
              </w:rPr>
              <w:t xml:space="preserve">Draw Address:  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374D4">
              <w:rPr>
                <w:rFonts w:ascii="Arial" w:hAnsi="Arial" w:cs="Arial"/>
                <w:sz w:val="20"/>
                <w:szCs w:val="20"/>
              </w:rPr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70056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374D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0789A" w:rsidRPr="00B07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5508" w:type="dxa"/>
            <w:gridSpan w:val="4"/>
            <w:tcBorders>
              <w:top w:val="single" w:sz="4" w:space="0" w:color="auto"/>
            </w:tcBorders>
            <w:vAlign w:val="center"/>
          </w:tcPr>
          <w:p w:rsidR="00B0789A" w:rsidRPr="00AB074A" w:rsidRDefault="005374D4" w:rsidP="00C700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 Show            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 No Show</w:t>
            </w:r>
            <w:r w:rsidR="004846EA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</w:tcBorders>
            <w:vAlign w:val="center"/>
          </w:tcPr>
          <w:p w:rsidR="00B0789A" w:rsidRPr="00AB074A" w:rsidRDefault="005374D4" w:rsidP="00C700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 Show            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005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9942D0">
              <w:rPr>
                <w:rFonts w:ascii="Arial" w:hAnsi="Arial" w:cs="Arial"/>
                <w:sz w:val="20"/>
                <w:szCs w:val="20"/>
              </w:rPr>
            </w:r>
            <w:r w:rsidR="009942D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B0789A" w:rsidRPr="00AB074A">
              <w:rPr>
                <w:rFonts w:ascii="Arial" w:hAnsi="Arial" w:cs="Arial"/>
                <w:sz w:val="20"/>
                <w:szCs w:val="20"/>
              </w:rPr>
              <w:t xml:space="preserve">  No Show</w:t>
            </w:r>
            <w:r w:rsidR="004846EA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</w:tbl>
    <w:p w:rsidR="004A658B" w:rsidRPr="004846EA" w:rsidRDefault="004A658B" w:rsidP="004846EA">
      <w:pPr>
        <w:rPr>
          <w:rFonts w:ascii="Arial" w:hAnsi="Arial" w:cs="Arial"/>
          <w:sz w:val="8"/>
          <w:szCs w:val="16"/>
        </w:rPr>
      </w:pPr>
    </w:p>
    <w:sectPr w:rsidR="004A658B" w:rsidRPr="004846EA" w:rsidSect="004F00B6">
      <w:footerReference w:type="default" r:id="rId7"/>
      <w:pgSz w:w="12240" w:h="15840" w:code="1"/>
      <w:pgMar w:top="720" w:right="720" w:bottom="576" w:left="72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717" w:rsidRDefault="00EA0717" w:rsidP="004846EA">
      <w:r>
        <w:separator/>
      </w:r>
    </w:p>
  </w:endnote>
  <w:endnote w:type="continuationSeparator" w:id="0">
    <w:p w:rsidR="00EA0717" w:rsidRDefault="00EA0717" w:rsidP="0048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1016"/>
    </w:tblGrid>
    <w:tr w:rsidR="004846EA" w:rsidTr="004846EA">
      <w:tc>
        <w:tcPr>
          <w:tcW w:w="11016" w:type="dxa"/>
          <w:tcBorders>
            <w:top w:val="nil"/>
            <w:left w:val="nil"/>
            <w:bottom w:val="nil"/>
            <w:right w:val="nil"/>
          </w:tcBorders>
        </w:tcPr>
        <w:p w:rsidR="004846EA" w:rsidRDefault="004846EA" w:rsidP="009942D0">
          <w:pPr>
            <w:pStyle w:val="Footer"/>
            <w:jc w:val="right"/>
          </w:pPr>
          <w:r w:rsidRPr="004846EA">
            <w:rPr>
              <w:sz w:val="14"/>
            </w:rPr>
            <w:t>CD-37 (REV</w:t>
          </w:r>
          <w:r w:rsidR="009942D0">
            <w:rPr>
              <w:sz w:val="14"/>
            </w:rPr>
            <w:t>9/15</w:t>
          </w:r>
          <w:r w:rsidRPr="004846EA">
            <w:rPr>
              <w:sz w:val="14"/>
            </w:rPr>
            <w:t>)</w:t>
          </w:r>
        </w:p>
      </w:tc>
    </w:tr>
  </w:tbl>
  <w:p w:rsidR="004846EA" w:rsidRDefault="004846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717" w:rsidRDefault="00EA0717" w:rsidP="004846EA">
      <w:r>
        <w:separator/>
      </w:r>
    </w:p>
  </w:footnote>
  <w:footnote w:type="continuationSeparator" w:id="0">
    <w:p w:rsidR="00EA0717" w:rsidRDefault="00EA0717" w:rsidP="004846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zWRC4qBYF+Q0opHqkUh2Ne4FsKw=" w:salt="08qdiB9M0aN9lMvjBSux5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58B"/>
    <w:rsid w:val="0008593D"/>
    <w:rsid w:val="001810F5"/>
    <w:rsid w:val="001A7D4B"/>
    <w:rsid w:val="00200793"/>
    <w:rsid w:val="00246341"/>
    <w:rsid w:val="002971CC"/>
    <w:rsid w:val="002972E9"/>
    <w:rsid w:val="002D76C7"/>
    <w:rsid w:val="003A26E7"/>
    <w:rsid w:val="003F2EF7"/>
    <w:rsid w:val="004846EA"/>
    <w:rsid w:val="004A658B"/>
    <w:rsid w:val="004F00B6"/>
    <w:rsid w:val="00511560"/>
    <w:rsid w:val="005374D4"/>
    <w:rsid w:val="005419EA"/>
    <w:rsid w:val="00557A15"/>
    <w:rsid w:val="00700B2C"/>
    <w:rsid w:val="00747BF4"/>
    <w:rsid w:val="0082396F"/>
    <w:rsid w:val="00863962"/>
    <w:rsid w:val="008C06A5"/>
    <w:rsid w:val="008F0768"/>
    <w:rsid w:val="00990D5A"/>
    <w:rsid w:val="009942D0"/>
    <w:rsid w:val="009F78FE"/>
    <w:rsid w:val="00A149C4"/>
    <w:rsid w:val="00AB074A"/>
    <w:rsid w:val="00B0789A"/>
    <w:rsid w:val="00C47A48"/>
    <w:rsid w:val="00C70056"/>
    <w:rsid w:val="00CA6AE8"/>
    <w:rsid w:val="00CC4555"/>
    <w:rsid w:val="00CC75BB"/>
    <w:rsid w:val="00D52D7D"/>
    <w:rsid w:val="00DA7B30"/>
    <w:rsid w:val="00E34F50"/>
    <w:rsid w:val="00E357C3"/>
    <w:rsid w:val="00E84875"/>
    <w:rsid w:val="00EA0717"/>
    <w:rsid w:val="00EB7DBA"/>
    <w:rsid w:val="00FC1523"/>
    <w:rsid w:val="00FC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75B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65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4846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846EA"/>
    <w:rPr>
      <w:sz w:val="24"/>
      <w:szCs w:val="24"/>
    </w:rPr>
  </w:style>
  <w:style w:type="paragraph" w:styleId="Footer">
    <w:name w:val="footer"/>
    <w:basedOn w:val="Normal"/>
    <w:link w:val="FooterChar"/>
    <w:rsid w:val="004846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846E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75B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65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4846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846EA"/>
    <w:rPr>
      <w:sz w:val="24"/>
      <w:szCs w:val="24"/>
    </w:rPr>
  </w:style>
  <w:style w:type="paragraph" w:styleId="Footer">
    <w:name w:val="footer"/>
    <w:basedOn w:val="Normal"/>
    <w:link w:val="FooterChar"/>
    <w:rsid w:val="004846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846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cd37</Template>
  <TotalTime>0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Paternity Scheduling Request</vt:lpstr>
    </vt:vector>
  </TitlesOfParts>
  <Company>Missouri Department of Social Services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Paternity Scheduling Request</dc:title>
  <dc:subject>Paternity Scheduling Request</dc:subject>
  <dc:creator>Children's Division</dc:creator>
  <cp:lastModifiedBy>DSS-CD</cp:lastModifiedBy>
  <cp:revision>2</cp:revision>
  <cp:lastPrinted>2012-12-31T16:12:00Z</cp:lastPrinted>
  <dcterms:created xsi:type="dcterms:W3CDTF">2015-09-14T14:54:00Z</dcterms:created>
  <dcterms:modified xsi:type="dcterms:W3CDTF">2015-09-14T14:54:00Z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01/13/2006</vt:lpwstr>
  </property>
</Properties>
</file>