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0F6" w:rsidRPr="000C20F5" w:rsidRDefault="000C20F5">
      <w:pPr>
        <w:jc w:val="center"/>
        <w:rPr>
          <w:sz w:val="22"/>
          <w:szCs w:val="17"/>
        </w:rPr>
      </w:pPr>
      <w:bookmarkStart w:id="0" w:name="_GoBack"/>
      <w:bookmarkEnd w:id="0"/>
      <w:r w:rsidRPr="000C20F5">
        <w:rPr>
          <w:b/>
          <w:sz w:val="22"/>
          <w:szCs w:val="17"/>
        </w:rPr>
        <w:t>RPU-RECORD REVIEWS - STAFF</w:t>
      </w:r>
    </w:p>
    <w:p w:rsidR="00AA20F6" w:rsidRPr="003B1B15" w:rsidRDefault="00AA20F6">
      <w:pPr>
        <w:rPr>
          <w:sz w:val="17"/>
          <w:szCs w:val="17"/>
        </w:rPr>
      </w:pP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  <w:r w:rsidRPr="003B1B15">
        <w:rPr>
          <w:sz w:val="17"/>
          <w:szCs w:val="17"/>
        </w:rPr>
        <w:tab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5580"/>
        <w:gridCol w:w="1980"/>
        <w:gridCol w:w="1962"/>
      </w:tblGrid>
      <w:tr w:rsidR="009C3364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12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Personnel Records</w:t>
            </w:r>
            <w:r w:rsidRPr="00C42DEB">
              <w:rPr>
                <w:sz w:val="18"/>
                <w:szCs w:val="18"/>
              </w:rPr>
              <w:t>.  Personnel records shall be maintained for each staff member and shall include</w:t>
            </w:r>
            <w:r w:rsidR="001418CF" w:rsidRPr="00C42DEB">
              <w:rPr>
                <w:sz w:val="18"/>
                <w:szCs w:val="18"/>
              </w:rPr>
              <w:t xml:space="preserve"> but not </w:t>
            </w:r>
            <w:r w:rsidR="006A2ECA">
              <w:rPr>
                <w:sz w:val="18"/>
                <w:szCs w:val="18"/>
              </w:rPr>
              <w:t xml:space="preserve">be </w:t>
            </w:r>
            <w:r w:rsidR="001418CF" w:rsidRPr="00C42DEB">
              <w:rPr>
                <w:sz w:val="18"/>
                <w:szCs w:val="18"/>
              </w:rPr>
              <w:t>limited to</w:t>
            </w:r>
            <w:r w:rsidRPr="00C42DEB">
              <w:rPr>
                <w:sz w:val="18"/>
                <w:szCs w:val="18"/>
              </w:rPr>
              <w:t>: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6" w:space="0" w:color="auto"/>
            </w:tcBorders>
          </w:tcPr>
          <w:p w:rsidR="009C3364" w:rsidRPr="00C42DEB" w:rsidRDefault="009C3364">
            <w:pPr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FILE 1</w:t>
            </w:r>
          </w:p>
        </w:tc>
        <w:tc>
          <w:tcPr>
            <w:tcW w:w="1962" w:type="dxa"/>
            <w:tcBorders>
              <w:top w:val="single" w:sz="12" w:space="0" w:color="auto"/>
              <w:bottom w:val="single" w:sz="6" w:space="0" w:color="auto"/>
            </w:tcBorders>
          </w:tcPr>
          <w:p w:rsidR="009C3364" w:rsidRPr="00C42DEB" w:rsidRDefault="009C3364">
            <w:pPr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FILE 2</w:t>
            </w:r>
          </w:p>
        </w:tc>
      </w:tr>
      <w:tr w:rsidR="009C3364" w:rsidRPr="00C42DEB" w:rsidTr="00CA0821">
        <w:trPr>
          <w:cantSplit/>
          <w:trHeight w:val="327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415251" w:rsidP="00ED7FE4">
            <w:pPr>
              <w:ind w:left="360" w:hanging="360"/>
              <w:jc w:val="right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        </w:t>
            </w:r>
            <w:r w:rsidR="009C3364" w:rsidRPr="00C42DEB"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</w:tr>
      <w:tr w:rsidR="009C3364" w:rsidRPr="00C42DEB" w:rsidTr="00CA0821">
        <w:trPr>
          <w:cantSplit/>
          <w:trHeight w:val="354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 w:rsidP="00CE1277">
            <w:pPr>
              <w:ind w:left="720" w:hanging="360"/>
              <w:jc w:val="right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DATE OF HIRE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</w:tr>
      <w:tr w:rsidR="009C3364" w:rsidRPr="00C42DEB" w:rsidTr="00CA0821">
        <w:trPr>
          <w:cantSplit/>
          <w:trHeight w:val="336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 w:rsidP="00CE1277">
            <w:pPr>
              <w:ind w:left="720" w:hanging="360"/>
              <w:jc w:val="right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APPLICATION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1418CF" w:rsidP="001418CF">
            <w:pPr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Y / N</w:t>
            </w: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1418CF" w:rsidP="001418CF">
            <w:pPr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Y /N</w:t>
            </w:r>
          </w:p>
        </w:tc>
      </w:tr>
      <w:tr w:rsidR="005067F8" w:rsidRPr="00C42DEB" w:rsidTr="00CA0821">
        <w:trPr>
          <w:cantSplit/>
          <w:trHeight w:val="300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 w:rsidP="002731E0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EDUCATION AND EXPERIENCE</w:t>
            </w:r>
            <w:r w:rsidR="002731E0" w:rsidRPr="00C42DEB">
              <w:rPr>
                <w:sz w:val="18"/>
                <w:szCs w:val="18"/>
              </w:rPr>
              <w:t>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  <w:shd w:val="pct30" w:color="auto" w:fill="auto"/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  <w:shd w:val="pct30" w:color="auto" w:fill="auto"/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9C3364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C42DEB" w:rsidP="00C42DEB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Re</w:t>
            </w:r>
            <w:r w:rsidR="002731E0" w:rsidRPr="00C42DEB">
              <w:rPr>
                <w:sz w:val="18"/>
                <w:szCs w:val="18"/>
              </w:rPr>
              <w:t xml:space="preserve">sume 13 CSR 35-71.045 (1)(F)  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 w:rsidP="009C3364">
            <w:pPr>
              <w:jc w:val="center"/>
              <w:rPr>
                <w:sz w:val="18"/>
                <w:szCs w:val="18"/>
              </w:rPr>
            </w:pPr>
          </w:p>
        </w:tc>
      </w:tr>
      <w:tr w:rsidR="009C3364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C42DEB" w:rsidP="00C42DEB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Official college transcript OR a copy of</w:t>
            </w:r>
            <w:r w:rsidR="002731E0" w:rsidRPr="00C42DEB">
              <w:rPr>
                <w:sz w:val="18"/>
                <w:szCs w:val="18"/>
              </w:rPr>
              <w:t xml:space="preserve"> the diploma 13 CSR 35-71.045 (1)(F)  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 w:rsidP="009C3364">
            <w:pPr>
              <w:rPr>
                <w:sz w:val="18"/>
                <w:szCs w:val="18"/>
              </w:rPr>
            </w:pPr>
          </w:p>
        </w:tc>
      </w:tr>
      <w:tr w:rsidR="009C3364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C42DEB" w:rsidP="00C42DEB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C</w:t>
            </w:r>
            <w:r w:rsidR="009C3364" w:rsidRPr="00C42DEB">
              <w:rPr>
                <w:sz w:val="18"/>
                <w:szCs w:val="18"/>
              </w:rPr>
              <w:t xml:space="preserve">opy of the professional license, if </w:t>
            </w:r>
            <w:r w:rsidRPr="00C42DEB">
              <w:rPr>
                <w:sz w:val="18"/>
                <w:szCs w:val="18"/>
              </w:rPr>
              <w:t>required</w:t>
            </w:r>
            <w:r w:rsidR="00741249" w:rsidRPr="00C42DEB">
              <w:rPr>
                <w:sz w:val="18"/>
                <w:szCs w:val="18"/>
              </w:rPr>
              <w:t xml:space="preserve"> 13 CSR 35.71.045(3)(A)1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9C3364" w:rsidRPr="00C42DEB" w:rsidRDefault="009C3364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  <w:trHeight w:val="327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2731E0" w:rsidP="00751606">
            <w:pPr>
              <w:tabs>
                <w:tab w:val="left" w:pos="4770"/>
                <w:tab w:val="left" w:pos="4860"/>
              </w:tabs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CHARACTER REFERENCES</w:t>
            </w:r>
            <w:r w:rsidR="00751606" w:rsidRPr="00C42DEB">
              <w:rPr>
                <w:sz w:val="18"/>
                <w:szCs w:val="18"/>
              </w:rPr>
              <w:t xml:space="preserve"> </w:t>
            </w:r>
            <w:r w:rsidRPr="00C42DEB">
              <w:rPr>
                <w:sz w:val="18"/>
                <w:szCs w:val="18"/>
              </w:rPr>
              <w:t xml:space="preserve"> </w:t>
            </w:r>
            <w:r w:rsidR="00751606" w:rsidRPr="00C42DEB">
              <w:rPr>
                <w:sz w:val="18"/>
                <w:szCs w:val="18"/>
              </w:rPr>
              <w:t>13 CSR 35-71.045 (1)(G</w:t>
            </w:r>
            <w:r w:rsidR="00C42DEB" w:rsidRPr="00C42DEB">
              <w:rPr>
                <w:sz w:val="18"/>
                <w:szCs w:val="18"/>
              </w:rPr>
              <w:t>, I)</w:t>
            </w:r>
            <w:r w:rsidR="00751606" w:rsidRPr="00C42DEB">
              <w:rPr>
                <w:sz w:val="18"/>
                <w:szCs w:val="18"/>
              </w:rPr>
              <w:t xml:space="preserve">)  </w:t>
            </w:r>
            <w:r w:rsidR="00815F65" w:rsidRPr="00C42DEB">
              <w:rPr>
                <w:sz w:val="18"/>
                <w:szCs w:val="18"/>
              </w:rPr>
              <w:t>Th</w:t>
            </w:r>
            <w:r w:rsidR="00BB5C2A" w:rsidRPr="00C42DEB">
              <w:rPr>
                <w:sz w:val="18"/>
                <w:szCs w:val="18"/>
              </w:rPr>
              <w:t xml:space="preserve">ree (3) persons </w:t>
            </w:r>
            <w:r w:rsidR="00542635" w:rsidRPr="00C42DEB">
              <w:rPr>
                <w:sz w:val="18"/>
                <w:szCs w:val="18"/>
              </w:rPr>
              <w:t>unrelated to the staff member</w:t>
            </w:r>
            <w:r w:rsidR="00815F65" w:rsidRPr="00C42DEB">
              <w:rPr>
                <w:sz w:val="18"/>
                <w:szCs w:val="18"/>
              </w:rPr>
              <w:t xml:space="preserve"> </w:t>
            </w:r>
            <w:r w:rsidR="00542635" w:rsidRPr="00C42DEB">
              <w:rPr>
                <w:sz w:val="18"/>
                <w:szCs w:val="18"/>
              </w:rPr>
              <w:t xml:space="preserve"> </w:t>
            </w:r>
          </w:p>
          <w:p w:rsidR="00542635" w:rsidRPr="00C42DEB" w:rsidRDefault="00815F65" w:rsidP="00415251">
            <w:pPr>
              <w:tabs>
                <w:tab w:val="left" w:pos="-90"/>
                <w:tab w:val="left" w:pos="4860"/>
              </w:tabs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#1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  <w:trHeight w:val="192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 w:rsidP="00124A8E">
            <w:pPr>
              <w:tabs>
                <w:tab w:val="left" w:pos="4601"/>
                <w:tab w:val="left" w:pos="4860"/>
              </w:tabs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815F65" w:rsidRPr="00C42DEB">
              <w:rPr>
                <w:sz w:val="18"/>
                <w:szCs w:val="18"/>
              </w:rPr>
              <w:t xml:space="preserve">                                        </w:t>
            </w:r>
            <w:r w:rsidRPr="00C42DEB">
              <w:rPr>
                <w:sz w:val="18"/>
                <w:szCs w:val="18"/>
              </w:rPr>
              <w:t>#2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  <w:trHeight w:val="246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 w:rsidP="00124A8E">
            <w:pPr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                                                                                           </w:t>
            </w:r>
            <w:r w:rsidR="00815F65" w:rsidRPr="00C42DEB">
              <w:rPr>
                <w:sz w:val="18"/>
                <w:szCs w:val="18"/>
              </w:rPr>
              <w:t xml:space="preserve">                                        </w:t>
            </w:r>
            <w:r w:rsidRPr="00C42DEB">
              <w:rPr>
                <w:sz w:val="18"/>
                <w:szCs w:val="18"/>
              </w:rPr>
              <w:t xml:space="preserve">  #3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CA0821" w:rsidRPr="00C42DEB" w:rsidTr="003B1B15">
        <w:trPr>
          <w:cantSplit/>
          <w:trHeight w:val="453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CA0821" w:rsidP="00815F65">
            <w:pPr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EMPLOYER REFERENCES  </w:t>
            </w:r>
            <w:r w:rsidRPr="00C42DEB">
              <w:rPr>
                <w:sz w:val="18"/>
                <w:szCs w:val="18"/>
              </w:rPr>
              <w:t>13 CSR 35-71.045 (1)(H</w:t>
            </w:r>
            <w:r w:rsidR="00C42DEB" w:rsidRPr="00C42DEB">
              <w:rPr>
                <w:sz w:val="18"/>
                <w:szCs w:val="18"/>
              </w:rPr>
              <w:t>,I</w:t>
            </w:r>
            <w:r w:rsidRPr="00C42DEB">
              <w:rPr>
                <w:sz w:val="18"/>
                <w:szCs w:val="18"/>
              </w:rPr>
              <w:t>)</w:t>
            </w:r>
            <w:r w:rsidR="00C42DEB" w:rsidRPr="00C42DEB">
              <w:rPr>
                <w:sz w:val="18"/>
                <w:szCs w:val="18"/>
              </w:rPr>
              <w:t xml:space="preserve"> f</w:t>
            </w:r>
            <w:r w:rsidRPr="00C42DEB">
              <w:rPr>
                <w:sz w:val="18"/>
                <w:szCs w:val="18"/>
              </w:rPr>
              <w:t>or the past five (5) years and a history of any previous employment in child care settings</w:t>
            </w:r>
          </w:p>
          <w:p w:rsidR="00CA0821" w:rsidRPr="00C42DEB" w:rsidRDefault="00CA0821" w:rsidP="00CA082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CA0821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CA0821">
            <w:pPr>
              <w:rPr>
                <w:sz w:val="18"/>
                <w:szCs w:val="18"/>
              </w:rPr>
            </w:pPr>
          </w:p>
        </w:tc>
      </w:tr>
      <w:tr w:rsidR="00CA0821" w:rsidRPr="00C42DEB" w:rsidTr="003B1B15">
        <w:trPr>
          <w:cantSplit/>
          <w:trHeight w:val="363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3B1B15" w:rsidP="00CA0821">
            <w:pPr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#1</w:t>
            </w:r>
          </w:p>
          <w:p w:rsidR="00CA0821" w:rsidRPr="00C42DEB" w:rsidRDefault="00CA0821" w:rsidP="00CA0821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CA0821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CA0821" w:rsidRPr="00C42DEB" w:rsidRDefault="00CA0821">
            <w:pPr>
              <w:rPr>
                <w:sz w:val="18"/>
                <w:szCs w:val="18"/>
              </w:rPr>
            </w:pPr>
          </w:p>
        </w:tc>
      </w:tr>
      <w:tr w:rsidR="00542635" w:rsidRPr="00C42DEB" w:rsidTr="003B1B15">
        <w:trPr>
          <w:cantSplit/>
          <w:trHeight w:val="282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#2</w:t>
            </w:r>
          </w:p>
          <w:p w:rsidR="00BB5C2A" w:rsidRPr="00C42DEB" w:rsidRDefault="00BB5C2A">
            <w:pPr>
              <w:ind w:left="36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3B1B15">
        <w:trPr>
          <w:cantSplit/>
          <w:trHeight w:val="300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#3</w:t>
            </w:r>
          </w:p>
          <w:p w:rsidR="00BB5C2A" w:rsidRPr="00C42DEB" w:rsidRDefault="00BB5C2A">
            <w:pPr>
              <w:ind w:left="36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3B1B15">
        <w:trPr>
          <w:cantSplit/>
          <w:trHeight w:val="327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#4</w:t>
            </w:r>
          </w:p>
          <w:p w:rsidR="00BB5C2A" w:rsidRPr="00C42DEB" w:rsidRDefault="00BB5C2A">
            <w:pPr>
              <w:ind w:left="36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jc w:val="right"/>
              <w:rPr>
                <w:sz w:val="18"/>
                <w:szCs w:val="18"/>
              </w:rPr>
            </w:pPr>
          </w:p>
        </w:tc>
      </w:tr>
      <w:tr w:rsidR="00542635" w:rsidRPr="00C42DEB" w:rsidTr="003B1B15">
        <w:trPr>
          <w:cantSplit/>
          <w:trHeight w:val="345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ind w:left="360" w:hanging="360"/>
              <w:jc w:val="right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#5</w:t>
            </w:r>
          </w:p>
          <w:p w:rsidR="00BB5C2A" w:rsidRPr="00C42DEB" w:rsidRDefault="00BB5C2A">
            <w:pPr>
              <w:ind w:left="36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1418CF" w:rsidP="001F6C46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JOB DESCRIPTION</w:t>
            </w:r>
            <w:r w:rsidRPr="00C42DEB">
              <w:rPr>
                <w:sz w:val="18"/>
                <w:szCs w:val="18"/>
              </w:rPr>
              <w:t xml:space="preserve">     </w:t>
            </w:r>
            <w:r w:rsidR="00542635" w:rsidRPr="00C42DEB">
              <w:rPr>
                <w:sz w:val="18"/>
                <w:szCs w:val="18"/>
              </w:rPr>
              <w:t>13 CSR 35-71.045(4)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C42DEB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S</w:t>
            </w:r>
            <w:r w:rsidR="001F6C46" w:rsidRPr="00C42DEB">
              <w:rPr>
                <w:b/>
                <w:sz w:val="18"/>
                <w:szCs w:val="18"/>
              </w:rPr>
              <w:t>igned</w:t>
            </w:r>
            <w:r w:rsidRPr="00C42DEB">
              <w:rPr>
                <w:b/>
                <w:sz w:val="18"/>
                <w:szCs w:val="18"/>
              </w:rPr>
              <w:t xml:space="preserve"> CONFIDENTIALITY STATEMENT </w:t>
            </w:r>
            <w:r w:rsidRPr="00C42DEB">
              <w:rPr>
                <w:sz w:val="18"/>
                <w:szCs w:val="18"/>
              </w:rPr>
              <w:t>13 CSR 35-71.</w:t>
            </w:r>
            <w:r w:rsidR="00C42DEB" w:rsidRPr="00C42DEB">
              <w:rPr>
                <w:sz w:val="18"/>
                <w:szCs w:val="18"/>
              </w:rPr>
              <w:t>070 (1) (C)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42DEB" w:rsidRDefault="00BC2799" w:rsidP="00C42DEB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S</w:t>
            </w:r>
            <w:r w:rsidR="001F6C46" w:rsidRPr="00C42DEB">
              <w:rPr>
                <w:b/>
                <w:sz w:val="18"/>
                <w:szCs w:val="18"/>
              </w:rPr>
              <w:t>igned</w:t>
            </w:r>
            <w:r w:rsidRPr="00C42DEB">
              <w:rPr>
                <w:b/>
                <w:sz w:val="18"/>
                <w:szCs w:val="18"/>
              </w:rPr>
              <w:t xml:space="preserve"> CHILD ABUSE/NEGLECT REPORTING POLICY</w:t>
            </w:r>
            <w:r w:rsidRPr="00C42DEB">
              <w:rPr>
                <w:sz w:val="18"/>
                <w:szCs w:val="18"/>
              </w:rPr>
              <w:t xml:space="preserve"> </w:t>
            </w:r>
          </w:p>
          <w:p w:rsidR="00BC2799" w:rsidRPr="00C42DEB" w:rsidRDefault="00BC2799" w:rsidP="00C42DEB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>13 CSR 35- 71.</w:t>
            </w:r>
            <w:r w:rsidR="00C42DEB">
              <w:rPr>
                <w:sz w:val="18"/>
                <w:szCs w:val="18"/>
              </w:rPr>
              <w:t>070(1)(A)1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5C2A86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S</w:t>
            </w:r>
            <w:r w:rsidR="001F6C46" w:rsidRPr="00C42DEB">
              <w:rPr>
                <w:b/>
                <w:sz w:val="18"/>
                <w:szCs w:val="18"/>
              </w:rPr>
              <w:t>igned</w:t>
            </w:r>
            <w:r w:rsidRPr="00C42DEB">
              <w:rPr>
                <w:b/>
                <w:sz w:val="18"/>
                <w:szCs w:val="18"/>
              </w:rPr>
              <w:t xml:space="preserve"> DISCIPLINE STATEMENT   </w:t>
            </w:r>
            <w:r w:rsidRPr="00C42DEB">
              <w:rPr>
                <w:sz w:val="18"/>
                <w:szCs w:val="18"/>
              </w:rPr>
              <w:t>13 CSR 35-71.</w:t>
            </w:r>
            <w:r w:rsidR="005C2A86">
              <w:rPr>
                <w:sz w:val="18"/>
                <w:szCs w:val="18"/>
              </w:rPr>
              <w:t>070 (1) (D)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1F6C46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RECEIPT OF PERSONNEL MANUAL  </w:t>
            </w:r>
            <w:r w:rsidRPr="00C42DEB">
              <w:rPr>
                <w:sz w:val="18"/>
                <w:szCs w:val="18"/>
              </w:rPr>
              <w:t>13 CSR 35-71.045(3)14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0C20F5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0C20F5" w:rsidRPr="00C42DEB" w:rsidRDefault="000C20F5" w:rsidP="001F6C46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RECEIPT OF PROGRAM MANUAL 13 CSR 35-71.045 (3) 14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0C20F5" w:rsidRPr="00C42DEB" w:rsidRDefault="000C20F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0C20F5" w:rsidRPr="00C42DEB" w:rsidRDefault="000C20F5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3D2004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DRIVER RECORD VERIFICATION   </w:t>
            </w:r>
            <w:r w:rsidRPr="00C42DEB">
              <w:rPr>
                <w:sz w:val="18"/>
                <w:szCs w:val="18"/>
              </w:rPr>
              <w:t>13 CSR 35-71.045</w:t>
            </w:r>
            <w:r w:rsidR="003D2004">
              <w:rPr>
                <w:sz w:val="18"/>
                <w:szCs w:val="18"/>
              </w:rPr>
              <w:t>(1) (J)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 w:rsidP="001F6C46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PHYSICAL EXAMINATION</w:t>
            </w:r>
            <w:r w:rsidR="001418CF" w:rsidRPr="00C42DEB">
              <w:rPr>
                <w:b/>
                <w:sz w:val="18"/>
                <w:szCs w:val="18"/>
              </w:rPr>
              <w:t xml:space="preserve">     </w:t>
            </w:r>
            <w:r w:rsidRPr="00C42DEB">
              <w:rPr>
                <w:sz w:val="18"/>
                <w:szCs w:val="18"/>
              </w:rPr>
              <w:t>13 CSR 35-71.045</w:t>
            </w:r>
            <w:r w:rsidR="00741249" w:rsidRPr="00C42DEB">
              <w:rPr>
                <w:sz w:val="18"/>
                <w:szCs w:val="18"/>
              </w:rPr>
              <w:t>(2)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42635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AE01E3" w:rsidP="003D2004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</w:t>
            </w:r>
            <w:r w:rsidR="00CE1277" w:rsidRPr="00C42DEB">
              <w:rPr>
                <w:sz w:val="18"/>
                <w:szCs w:val="18"/>
              </w:rPr>
              <w:t>subsequent physical examinations</w:t>
            </w:r>
            <w:r w:rsidR="00741249" w:rsidRPr="00C42DEB">
              <w:rPr>
                <w:sz w:val="18"/>
                <w:szCs w:val="18"/>
              </w:rPr>
              <w:t xml:space="preserve">  13 CSR 35.71.045</w:t>
            </w:r>
            <w:r w:rsidR="003D2004">
              <w:rPr>
                <w:sz w:val="18"/>
                <w:szCs w:val="18"/>
              </w:rPr>
              <w:t xml:space="preserve"> (2)</w:t>
            </w:r>
            <w:r w:rsidR="001418CF" w:rsidRPr="00C42DEB">
              <w:rPr>
                <w:sz w:val="18"/>
                <w:szCs w:val="18"/>
              </w:rPr>
              <w:t xml:space="preserve">  </w:t>
            </w:r>
            <w:r w:rsidR="00741249" w:rsidRPr="00C42DEB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42635" w:rsidRPr="00C42DEB" w:rsidRDefault="00542635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AE01E3" w:rsidP="003D2004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</w:t>
            </w:r>
            <w:r w:rsidR="00CE1277" w:rsidRPr="00C42DEB">
              <w:rPr>
                <w:sz w:val="18"/>
                <w:szCs w:val="18"/>
              </w:rPr>
              <w:t>subsequent physical examinations</w:t>
            </w:r>
            <w:r w:rsidR="001418CF" w:rsidRPr="00C42DEB">
              <w:rPr>
                <w:sz w:val="18"/>
                <w:szCs w:val="18"/>
              </w:rPr>
              <w:t xml:space="preserve">  </w:t>
            </w:r>
            <w:r w:rsidR="00741249" w:rsidRPr="00C42DEB">
              <w:rPr>
                <w:sz w:val="18"/>
                <w:szCs w:val="18"/>
              </w:rPr>
              <w:t>13 CSR 35.71.045</w:t>
            </w:r>
            <w:r w:rsidR="003D2004">
              <w:rPr>
                <w:sz w:val="18"/>
                <w:szCs w:val="18"/>
              </w:rPr>
              <w:t xml:space="preserve"> (2)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1F6C46">
            <w:pPr>
              <w:tabs>
                <w:tab w:val="left" w:pos="4680"/>
              </w:tabs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Staff Orientation     </w:t>
            </w:r>
            <w:r w:rsidRPr="00C42DEB">
              <w:rPr>
                <w:sz w:val="18"/>
                <w:szCs w:val="18"/>
              </w:rPr>
              <w:t xml:space="preserve"> 13 CSR 35-71.045(5)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BC2799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 w:rsidP="001F6C46">
            <w:pPr>
              <w:tabs>
                <w:tab w:val="left" w:pos="4680"/>
              </w:tabs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Staff Training.</w:t>
            </w:r>
            <w:r w:rsidRPr="00C42DEB">
              <w:rPr>
                <w:sz w:val="18"/>
                <w:szCs w:val="18"/>
              </w:rPr>
              <w:t xml:space="preserve"> 13 CSR 35-71.045(6)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BC2799" w:rsidRPr="00C42DEB" w:rsidRDefault="00BC2799">
            <w:pPr>
              <w:rPr>
                <w:sz w:val="18"/>
                <w:szCs w:val="18"/>
              </w:rPr>
            </w:pPr>
          </w:p>
        </w:tc>
      </w:tr>
      <w:tr w:rsidR="00CE1277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 w:rsidP="003D2004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CPR </w:t>
            </w:r>
            <w:r w:rsidRPr="00C42DEB">
              <w:rPr>
                <w:sz w:val="18"/>
                <w:szCs w:val="18"/>
              </w:rPr>
              <w:t>13 CSR 35-71.045</w:t>
            </w:r>
            <w:r w:rsidR="003D2004">
              <w:rPr>
                <w:sz w:val="18"/>
                <w:szCs w:val="18"/>
              </w:rPr>
              <w:t xml:space="preserve"> (6) (A) 2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</w:tr>
      <w:tr w:rsidR="006A2ECA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6A2ECA" w:rsidRPr="00C42DEB" w:rsidRDefault="006A2ECA" w:rsidP="003D2004">
            <w:pPr>
              <w:tabs>
                <w:tab w:val="left" w:pos="4680"/>
              </w:tabs>
              <w:ind w:left="360" w:hanging="3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Pediatric </w:t>
            </w:r>
            <w:r w:rsidRPr="006A2ECA">
              <w:rPr>
                <w:sz w:val="18"/>
                <w:szCs w:val="18"/>
              </w:rPr>
              <w:t>CPR 13 CSR 35-71.045 (6) (A) 2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6A2ECA" w:rsidRPr="00C42DEB" w:rsidRDefault="006A2ECA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6A2ECA" w:rsidRPr="00C42DEB" w:rsidRDefault="006A2ECA">
            <w:pPr>
              <w:rPr>
                <w:sz w:val="18"/>
                <w:szCs w:val="18"/>
              </w:rPr>
            </w:pPr>
          </w:p>
        </w:tc>
      </w:tr>
      <w:tr w:rsidR="00CE1277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 w:rsidP="003D2004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First Aid </w:t>
            </w:r>
            <w:r w:rsidRPr="00C42DEB">
              <w:rPr>
                <w:sz w:val="18"/>
                <w:szCs w:val="18"/>
              </w:rPr>
              <w:t>13 CSR 35-71.045</w:t>
            </w:r>
            <w:r w:rsidR="003D2004">
              <w:rPr>
                <w:sz w:val="18"/>
                <w:szCs w:val="18"/>
              </w:rPr>
              <w:t xml:space="preserve"> (6) (A) 2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</w:tr>
      <w:tr w:rsidR="00CE1277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 w:rsidP="003D2004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Medical Aid Certific</w:t>
            </w:r>
            <w:r w:rsidR="009F448F" w:rsidRPr="00C42DEB">
              <w:rPr>
                <w:b/>
                <w:sz w:val="18"/>
                <w:szCs w:val="18"/>
              </w:rPr>
              <w:t>a</w:t>
            </w:r>
            <w:r w:rsidRPr="00C42DEB">
              <w:rPr>
                <w:b/>
                <w:sz w:val="18"/>
                <w:szCs w:val="18"/>
              </w:rPr>
              <w:t xml:space="preserve">tion </w:t>
            </w:r>
            <w:r w:rsidRPr="00C42DEB">
              <w:rPr>
                <w:sz w:val="18"/>
                <w:szCs w:val="18"/>
              </w:rPr>
              <w:t>13 CSR 35-71.0</w:t>
            </w:r>
            <w:r w:rsidR="003D2004">
              <w:rPr>
                <w:sz w:val="18"/>
                <w:szCs w:val="18"/>
              </w:rPr>
              <w:t>7</w:t>
            </w:r>
            <w:r w:rsidRPr="00C42DEB">
              <w:rPr>
                <w:sz w:val="18"/>
                <w:szCs w:val="18"/>
              </w:rPr>
              <w:t>5</w:t>
            </w:r>
            <w:r w:rsidR="003D2004">
              <w:rPr>
                <w:sz w:val="18"/>
                <w:szCs w:val="18"/>
              </w:rPr>
              <w:t xml:space="preserve"> ((5) (A) &amp; (6) (C)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CE1277" w:rsidRPr="00C42DEB" w:rsidRDefault="00CE1277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 w:rsidP="006A2ECA">
            <w:pPr>
              <w:tabs>
                <w:tab w:val="left" w:pos="4680"/>
              </w:tabs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FCSR CA/N</w:t>
            </w:r>
            <w:r w:rsidR="006A2ECA">
              <w:rPr>
                <w:b/>
                <w:sz w:val="18"/>
                <w:szCs w:val="18"/>
              </w:rPr>
              <w:t>/Fingerprint</w:t>
            </w:r>
            <w:r w:rsidRPr="00C42DEB">
              <w:rPr>
                <w:b/>
                <w:sz w:val="18"/>
                <w:szCs w:val="18"/>
              </w:rPr>
              <w:t xml:space="preserve"> background checks</w:t>
            </w:r>
            <w:r w:rsidR="001418CF" w:rsidRPr="00C42DEB">
              <w:rPr>
                <w:sz w:val="18"/>
                <w:szCs w:val="18"/>
              </w:rPr>
              <w:t xml:space="preserve">    </w:t>
            </w:r>
            <w:r w:rsidRPr="00C42DEB">
              <w:rPr>
                <w:sz w:val="18"/>
                <w:szCs w:val="18"/>
              </w:rPr>
              <w:t>13</w:t>
            </w:r>
            <w:r w:rsidR="001B1F8E" w:rsidRPr="00C42DEB">
              <w:rPr>
                <w:sz w:val="18"/>
                <w:szCs w:val="18"/>
              </w:rPr>
              <w:t xml:space="preserve"> </w:t>
            </w:r>
            <w:r w:rsidRPr="00C42DEB">
              <w:rPr>
                <w:sz w:val="18"/>
                <w:szCs w:val="18"/>
              </w:rPr>
              <w:t>CSR</w:t>
            </w:r>
            <w:r w:rsidR="001B1F8E" w:rsidRPr="00C42DEB">
              <w:rPr>
                <w:sz w:val="18"/>
                <w:szCs w:val="18"/>
              </w:rPr>
              <w:t xml:space="preserve"> </w:t>
            </w:r>
            <w:r w:rsidRPr="00C42DEB">
              <w:rPr>
                <w:sz w:val="18"/>
                <w:szCs w:val="18"/>
              </w:rPr>
              <w:t>35-71.045(</w:t>
            </w:r>
            <w:r w:rsidR="003D2004">
              <w:rPr>
                <w:sz w:val="18"/>
                <w:szCs w:val="18"/>
              </w:rPr>
              <w:t xml:space="preserve"> (1) (C, D,E)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AE01E3" w:rsidP="003D2004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s</w:t>
            </w:r>
            <w:r w:rsidR="009F448F" w:rsidRPr="00C42DEB">
              <w:rPr>
                <w:sz w:val="18"/>
                <w:szCs w:val="18"/>
              </w:rPr>
              <w:t>ubsequent check</w:t>
            </w:r>
            <w:r w:rsidR="001B1F8E" w:rsidRPr="00C42DEB">
              <w:rPr>
                <w:sz w:val="18"/>
                <w:szCs w:val="18"/>
              </w:rPr>
              <w:t xml:space="preserve"> 13 CSR 35-71.</w:t>
            </w:r>
            <w:r w:rsidR="003D2004">
              <w:rPr>
                <w:sz w:val="18"/>
                <w:szCs w:val="18"/>
              </w:rPr>
              <w:t>045.(1) (C)</w:t>
            </w:r>
            <w:r w:rsidR="005067F8" w:rsidRPr="00C42DEB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AE01E3" w:rsidP="003D2004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     s</w:t>
            </w:r>
            <w:r w:rsidR="009F448F" w:rsidRPr="00C42DEB">
              <w:rPr>
                <w:sz w:val="18"/>
                <w:szCs w:val="18"/>
              </w:rPr>
              <w:t xml:space="preserve">ubsequent check </w:t>
            </w:r>
            <w:r w:rsidR="001B1F8E" w:rsidRPr="00C42DEB">
              <w:rPr>
                <w:sz w:val="18"/>
                <w:szCs w:val="18"/>
              </w:rPr>
              <w:t>13 CSR 35-71.</w:t>
            </w:r>
            <w:r w:rsidR="003D2004">
              <w:rPr>
                <w:sz w:val="18"/>
                <w:szCs w:val="18"/>
              </w:rPr>
              <w:t>045.(1) (C))</w:t>
            </w:r>
            <w:r w:rsidR="001B1F8E" w:rsidRPr="00C42DEB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D55317" w:rsidP="003D2004">
            <w:pPr>
              <w:ind w:left="360" w:hanging="360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Other S</w:t>
            </w:r>
            <w:r w:rsidR="006A2ECA">
              <w:rPr>
                <w:b/>
                <w:sz w:val="18"/>
                <w:szCs w:val="18"/>
              </w:rPr>
              <w:t>tate CA/N</w:t>
            </w:r>
            <w:r w:rsidR="005067F8" w:rsidRPr="00C42DEB">
              <w:rPr>
                <w:b/>
                <w:sz w:val="18"/>
                <w:szCs w:val="18"/>
              </w:rPr>
              <w:t xml:space="preserve"> Record Check</w:t>
            </w:r>
            <w:r w:rsidR="005067F8" w:rsidRPr="00C42DEB">
              <w:rPr>
                <w:sz w:val="18"/>
                <w:szCs w:val="18"/>
              </w:rPr>
              <w:t xml:space="preserve"> </w:t>
            </w:r>
            <w:r w:rsidR="001418CF" w:rsidRPr="00C42DEB">
              <w:rPr>
                <w:sz w:val="18"/>
                <w:szCs w:val="18"/>
              </w:rPr>
              <w:t>(if applicable)</w:t>
            </w:r>
            <w:r w:rsidR="003D2004">
              <w:rPr>
                <w:sz w:val="18"/>
                <w:szCs w:val="18"/>
              </w:rPr>
              <w:t xml:space="preserve"> 13 CSR 35-71.045 (1) (D)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ind w:left="360" w:hanging="360"/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 w:rsidP="000C20F5">
            <w:pPr>
              <w:jc w:val="center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PERFORMANCE EVALUATION</w:t>
            </w:r>
            <w:r w:rsidR="001B1F8E" w:rsidRPr="00C42DEB">
              <w:rPr>
                <w:b/>
                <w:sz w:val="18"/>
                <w:szCs w:val="18"/>
              </w:rPr>
              <w:t xml:space="preserve"> - </w:t>
            </w:r>
            <w:r w:rsidR="00D95DEB" w:rsidRPr="00C42DEB">
              <w:rPr>
                <w:sz w:val="18"/>
                <w:szCs w:val="18"/>
              </w:rPr>
              <w:t xml:space="preserve">initial six (6) months </w:t>
            </w:r>
            <w:r w:rsidRPr="00C42DEB">
              <w:rPr>
                <w:sz w:val="18"/>
                <w:szCs w:val="18"/>
              </w:rPr>
              <w:t>13 CSR 35-.045(3)9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ind w:left="360" w:hanging="360"/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B176D5" w:rsidP="000C20F5">
            <w:pPr>
              <w:ind w:left="360" w:hanging="360"/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13 CSR 35-71.045(3)9   </w:t>
            </w:r>
            <w:r w:rsidR="00AE01E3" w:rsidRPr="00C42DEB">
              <w:rPr>
                <w:sz w:val="18"/>
                <w:szCs w:val="18"/>
              </w:rPr>
              <w:t>s</w:t>
            </w:r>
            <w:r w:rsidR="005067F8" w:rsidRPr="00C42DEB">
              <w:rPr>
                <w:sz w:val="18"/>
                <w:szCs w:val="18"/>
              </w:rPr>
              <w:t>ubsequent annual evaluation;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B176D5" w:rsidP="000C20F5">
            <w:pPr>
              <w:ind w:left="360" w:hanging="360"/>
              <w:jc w:val="center"/>
              <w:rPr>
                <w:sz w:val="18"/>
                <w:szCs w:val="18"/>
              </w:rPr>
            </w:pPr>
            <w:r w:rsidRPr="00C42DEB">
              <w:rPr>
                <w:sz w:val="18"/>
                <w:szCs w:val="18"/>
              </w:rPr>
              <w:t xml:space="preserve">13 CSR 35-71.045(3)9   </w:t>
            </w:r>
            <w:r w:rsidR="00AE01E3" w:rsidRPr="00C42DEB">
              <w:rPr>
                <w:sz w:val="18"/>
                <w:szCs w:val="18"/>
              </w:rPr>
              <w:t>s</w:t>
            </w:r>
            <w:r w:rsidR="005067F8" w:rsidRPr="00C42DEB">
              <w:rPr>
                <w:sz w:val="18"/>
                <w:szCs w:val="18"/>
              </w:rPr>
              <w:t>ubsequent annual evaluation;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 w:rsidP="000C20F5">
            <w:pPr>
              <w:ind w:left="360" w:hanging="360"/>
              <w:jc w:val="center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D55317" w:rsidP="003D2004">
            <w:pPr>
              <w:ind w:left="360" w:hanging="360"/>
              <w:rPr>
                <w:b/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>ADDITIONAL COMMENTS: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  <w:trHeight w:val="255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ind w:left="36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  <w:trHeight w:val="255"/>
        </w:trPr>
        <w:tc>
          <w:tcPr>
            <w:tcW w:w="1278" w:type="dxa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5067F8" w:rsidRPr="00C42DEB" w:rsidRDefault="005067F8">
            <w:pPr>
              <w:ind w:left="720" w:hanging="360"/>
              <w:rPr>
                <w:sz w:val="18"/>
                <w:szCs w:val="18"/>
              </w:rPr>
            </w:pPr>
          </w:p>
        </w:tc>
        <w:tc>
          <w:tcPr>
            <w:tcW w:w="558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067F8" w:rsidRPr="00C42DEB" w:rsidRDefault="00584182" w:rsidP="00BC2799">
            <w:pPr>
              <w:ind w:left="720" w:hanging="360"/>
              <w:jc w:val="right"/>
              <w:rPr>
                <w:sz w:val="18"/>
                <w:szCs w:val="18"/>
              </w:rPr>
            </w:pPr>
            <w:r w:rsidRPr="00C42DEB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  <w:trHeight w:val="255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 w:rsidP="002104B3">
            <w:pPr>
              <w:ind w:left="72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6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  <w:tr w:rsidR="005067F8" w:rsidRPr="00C42DEB" w:rsidTr="00CA0821">
        <w:trPr>
          <w:cantSplit/>
          <w:trHeight w:val="255"/>
        </w:trPr>
        <w:tc>
          <w:tcPr>
            <w:tcW w:w="685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5067F8" w:rsidRPr="00C42DEB" w:rsidRDefault="005067F8" w:rsidP="00584182">
            <w:pPr>
              <w:ind w:left="720" w:hanging="360"/>
              <w:jc w:val="righ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bottom w:val="single" w:sz="12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  <w:tc>
          <w:tcPr>
            <w:tcW w:w="1962" w:type="dxa"/>
            <w:tcBorders>
              <w:top w:val="single" w:sz="6" w:space="0" w:color="auto"/>
              <w:bottom w:val="single" w:sz="12" w:space="0" w:color="auto"/>
            </w:tcBorders>
          </w:tcPr>
          <w:p w:rsidR="005067F8" w:rsidRPr="00C42DEB" w:rsidRDefault="005067F8">
            <w:pPr>
              <w:rPr>
                <w:sz w:val="18"/>
                <w:szCs w:val="18"/>
              </w:rPr>
            </w:pPr>
          </w:p>
        </w:tc>
      </w:tr>
    </w:tbl>
    <w:p w:rsidR="006A2ECA" w:rsidRDefault="006A2ECA" w:rsidP="006A2ECA">
      <w:pPr>
        <w:rPr>
          <w:sz w:val="18"/>
          <w:szCs w:val="18"/>
        </w:rPr>
      </w:pPr>
    </w:p>
    <w:sectPr w:rsidR="006A2ECA" w:rsidSect="00CA0821">
      <w:footerReference w:type="default" r:id="rId7"/>
      <w:pgSz w:w="12240" w:h="15840" w:code="1"/>
      <w:pgMar w:top="720" w:right="720" w:bottom="900" w:left="720" w:header="720" w:footer="720" w:gutter="0"/>
      <w:paperSrc w:first="11" w:other="1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47B" w:rsidRDefault="00AE147B">
      <w:r>
        <w:separator/>
      </w:r>
    </w:p>
  </w:endnote>
  <w:endnote w:type="continuationSeparator" w:id="0">
    <w:p w:rsidR="00AE147B" w:rsidRDefault="00AE1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F50" w:rsidRDefault="00C80F50">
    <w:pPr>
      <w:pStyle w:val="Footer"/>
    </w:pPr>
    <w:r>
      <w:ptab w:relativeTo="margin" w:alignment="center" w:leader="none"/>
    </w:r>
    <w:r>
      <w:ptab w:relativeTo="margin" w:alignment="right" w:leader="none"/>
    </w:r>
    <w:r>
      <w:t>RPU-RecRev 1(Rev 0</w:t>
    </w:r>
    <w:r w:rsidR="006A2ECA">
      <w:t>2/19</w:t>
    </w:r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47B" w:rsidRDefault="00AE147B">
      <w:r>
        <w:separator/>
      </w:r>
    </w:p>
  </w:footnote>
  <w:footnote w:type="continuationSeparator" w:id="0">
    <w:p w:rsidR="00AE147B" w:rsidRDefault="00AE14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014"/>
    <w:rsid w:val="00044A78"/>
    <w:rsid w:val="000865AC"/>
    <w:rsid w:val="00096887"/>
    <w:rsid w:val="000C20F5"/>
    <w:rsid w:val="00124A8E"/>
    <w:rsid w:val="001418CF"/>
    <w:rsid w:val="001655CC"/>
    <w:rsid w:val="0019546E"/>
    <w:rsid w:val="0019609E"/>
    <w:rsid w:val="001A3E3E"/>
    <w:rsid w:val="001B1F8E"/>
    <w:rsid w:val="001F6C46"/>
    <w:rsid w:val="002104B3"/>
    <w:rsid w:val="00217502"/>
    <w:rsid w:val="002266C4"/>
    <w:rsid w:val="002731E0"/>
    <w:rsid w:val="002918D1"/>
    <w:rsid w:val="003349FE"/>
    <w:rsid w:val="003676AA"/>
    <w:rsid w:val="003B1B15"/>
    <w:rsid w:val="003D2004"/>
    <w:rsid w:val="00415251"/>
    <w:rsid w:val="004B4C9D"/>
    <w:rsid w:val="005067F8"/>
    <w:rsid w:val="00542635"/>
    <w:rsid w:val="00584051"/>
    <w:rsid w:val="00584182"/>
    <w:rsid w:val="00593F8A"/>
    <w:rsid w:val="005C2A86"/>
    <w:rsid w:val="005E1E6A"/>
    <w:rsid w:val="00611A38"/>
    <w:rsid w:val="006269AC"/>
    <w:rsid w:val="006A2ECA"/>
    <w:rsid w:val="00741249"/>
    <w:rsid w:val="007473AA"/>
    <w:rsid w:val="00751606"/>
    <w:rsid w:val="00752B6D"/>
    <w:rsid w:val="007665BD"/>
    <w:rsid w:val="00796575"/>
    <w:rsid w:val="007B0C29"/>
    <w:rsid w:val="00815F65"/>
    <w:rsid w:val="008E2A5E"/>
    <w:rsid w:val="008E643F"/>
    <w:rsid w:val="00957190"/>
    <w:rsid w:val="009A1121"/>
    <w:rsid w:val="009C3364"/>
    <w:rsid w:val="009F448F"/>
    <w:rsid w:val="00A02275"/>
    <w:rsid w:val="00A709ED"/>
    <w:rsid w:val="00AA20F6"/>
    <w:rsid w:val="00AE01E3"/>
    <w:rsid w:val="00AE147B"/>
    <w:rsid w:val="00B06099"/>
    <w:rsid w:val="00B17682"/>
    <w:rsid w:val="00B176D5"/>
    <w:rsid w:val="00B85BE5"/>
    <w:rsid w:val="00BB5C2A"/>
    <w:rsid w:val="00BC2799"/>
    <w:rsid w:val="00BF3B32"/>
    <w:rsid w:val="00C041DD"/>
    <w:rsid w:val="00C26014"/>
    <w:rsid w:val="00C41026"/>
    <w:rsid w:val="00C42DEB"/>
    <w:rsid w:val="00C71330"/>
    <w:rsid w:val="00C80F50"/>
    <w:rsid w:val="00CA0821"/>
    <w:rsid w:val="00CD4D83"/>
    <w:rsid w:val="00CE1277"/>
    <w:rsid w:val="00D5013B"/>
    <w:rsid w:val="00D55317"/>
    <w:rsid w:val="00D94911"/>
    <w:rsid w:val="00D95DEB"/>
    <w:rsid w:val="00E64DAE"/>
    <w:rsid w:val="00E72FEE"/>
    <w:rsid w:val="00E82BAA"/>
    <w:rsid w:val="00ED7FE4"/>
    <w:rsid w:val="00F116C8"/>
    <w:rsid w:val="00F35ED4"/>
    <w:rsid w:val="00F9283A"/>
    <w:rsid w:val="00FD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F8A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qFormat/>
    <w:rsid w:val="00D5531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1768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B1768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2266C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D553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Emphasis">
    <w:name w:val="Emphasis"/>
    <w:basedOn w:val="DefaultParagraphFont"/>
    <w:qFormat/>
    <w:rsid w:val="00D55317"/>
    <w:rPr>
      <w:i/>
      <w:iCs/>
    </w:rPr>
  </w:style>
  <w:style w:type="character" w:styleId="Strong">
    <w:name w:val="Strong"/>
    <w:basedOn w:val="DefaultParagraphFont"/>
    <w:qFormat/>
    <w:rsid w:val="00D55317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D553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D553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A709ED"/>
    <w:rPr>
      <w:rFonts w:ascii="Arial" w:hAnsi="Arial"/>
    </w:rPr>
  </w:style>
  <w:style w:type="character" w:customStyle="1" w:styleId="FooterChar">
    <w:name w:val="Footer Char"/>
    <w:basedOn w:val="DefaultParagraphFont"/>
    <w:link w:val="Footer"/>
    <w:uiPriority w:val="99"/>
    <w:rsid w:val="00C80F5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B05AA-F736-44E0-A9D0-0CFC9F44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rpu-recrev-1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1</vt:lpstr>
    </vt:vector>
  </TitlesOfParts>
  <Company>Missouri Department of Social Services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1</dc:title>
  <dc:creator>Townsend, Keith</dc:creator>
  <cp:lastModifiedBy>Townsend, Keith</cp:lastModifiedBy>
  <cp:revision>1</cp:revision>
  <cp:lastPrinted>2009-04-21T21:38:00Z</cp:lastPrinted>
  <dcterms:created xsi:type="dcterms:W3CDTF">2019-08-12T13:42:00Z</dcterms:created>
  <dcterms:modified xsi:type="dcterms:W3CDTF">2019-08-12T13:43:00Z</dcterms:modified>
</cp:coreProperties>
</file>