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8" w:type="dxa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2720"/>
        <w:gridCol w:w="2608"/>
        <w:gridCol w:w="2856"/>
        <w:gridCol w:w="1031"/>
        <w:gridCol w:w="1693"/>
      </w:tblGrid>
      <w:tr w:rsidR="002B5DD5" w:rsidRPr="0048017D" w14:paraId="5CF16156" w14:textId="77777777">
        <w:trPr>
          <w:cantSplit/>
          <w:trHeight w:val="250"/>
        </w:trPr>
        <w:tc>
          <w:tcPr>
            <w:tcW w:w="10908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64D5098" w14:textId="77777777" w:rsidR="00E76695" w:rsidRPr="0048017D" w:rsidRDefault="002B5DD5" w:rsidP="00E766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017D">
              <w:rPr>
                <w:rFonts w:ascii="Arial" w:hAnsi="Arial" w:cs="Arial"/>
                <w:b/>
                <w:sz w:val="20"/>
                <w:szCs w:val="20"/>
              </w:rPr>
              <w:t>FORMAL/INFORMAL SERVICE PROVIDER CONTACT SHEET</w:t>
            </w:r>
          </w:p>
          <w:p w14:paraId="3F19D446" w14:textId="77777777" w:rsidR="002B5DD5" w:rsidRPr="0048017D" w:rsidRDefault="00E76695" w:rsidP="00E76695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6"/>
                <w:szCs w:val="16"/>
              </w:rPr>
              <w:t>PAGE</w:t>
            </w:r>
            <w:r w:rsidRPr="004801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017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23"/>
                  <w:enabled/>
                  <w:calcOnExit w:val="0"/>
                  <w:textInput/>
                </w:ffData>
              </w:fldChar>
            </w:r>
            <w:bookmarkStart w:id="0" w:name="Text923"/>
            <w:r w:rsidRPr="0048017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20"/>
                <w:szCs w:val="20"/>
              </w:rPr>
            </w:r>
            <w:r w:rsidRPr="0048017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017D">
              <w:rPr>
                <w:rFonts w:cs="Arial"/>
                <w:noProof/>
                <w:sz w:val="20"/>
                <w:szCs w:val="20"/>
              </w:rPr>
              <w:t> </w:t>
            </w:r>
            <w:r w:rsidRPr="0048017D">
              <w:rPr>
                <w:rFonts w:cs="Arial"/>
                <w:noProof/>
                <w:sz w:val="20"/>
                <w:szCs w:val="20"/>
              </w:rPr>
              <w:t> </w:t>
            </w:r>
            <w:r w:rsidRPr="0048017D">
              <w:rPr>
                <w:rFonts w:cs="Arial"/>
                <w:noProof/>
                <w:sz w:val="20"/>
                <w:szCs w:val="20"/>
              </w:rPr>
              <w:t> </w:t>
            </w:r>
            <w:r w:rsidRPr="0048017D">
              <w:rPr>
                <w:rFonts w:cs="Arial"/>
                <w:noProof/>
                <w:sz w:val="20"/>
                <w:szCs w:val="20"/>
              </w:rPr>
              <w:t> </w:t>
            </w:r>
            <w:r w:rsidRPr="0048017D">
              <w:rPr>
                <w:rFonts w:cs="Arial"/>
                <w:noProof/>
                <w:sz w:val="20"/>
                <w:szCs w:val="20"/>
              </w:rPr>
              <w:t> </w:t>
            </w:r>
            <w:r w:rsidRPr="0048017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48017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B5DD5" w:rsidRPr="0048017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</w:t>
            </w:r>
            <w:r w:rsidRPr="0048017D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2B5DD5" w:rsidRPr="004801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      </w:t>
            </w:r>
          </w:p>
        </w:tc>
      </w:tr>
      <w:tr w:rsidR="00316B0E" w:rsidRPr="00937F2B" w14:paraId="37364C5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300D44" w14:textId="77777777" w:rsidR="00316B0E" w:rsidRPr="0048017D" w:rsidRDefault="00316B0E" w:rsidP="00316B0E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 xml:space="preserve">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79A831" w14:textId="77777777" w:rsidR="00316B0E" w:rsidRPr="0048017D" w:rsidRDefault="00316B0E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316B0E" w:rsidRPr="00937F2B" w14:paraId="31F6CE7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1CB9EB" w14:textId="77777777" w:rsidR="00316B0E" w:rsidRPr="0048017D" w:rsidRDefault="00316B0E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154B4F" w14:textId="77777777" w:rsidR="00316B0E" w:rsidRPr="0048017D" w:rsidRDefault="00316B0E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007B62A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5CABD6" w14:textId="77777777" w:rsidR="002B5DD5" w:rsidRPr="0048017D" w:rsidRDefault="00316B0E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bookmarkEnd w:id="1"/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391871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6D7D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6B8FD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6D7D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1CDACEC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83CE2D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</w:t>
            </w:r>
            <w:r w:rsidR="006D7D72" w:rsidRPr="0048017D">
              <w:rPr>
                <w:rFonts w:ascii="Arial" w:hAnsi="Arial" w:cs="Arial"/>
                <w:sz w:val="14"/>
                <w:szCs w:val="18"/>
              </w:rPr>
              <w:t>:</w:t>
            </w:r>
          </w:p>
          <w:p w14:paraId="1389485A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A965EC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41B7D9ED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5302A5B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3D5D1B4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0116DC1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3B1005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 xml:space="preserve">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E248FD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61C0676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5063173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3F37A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51E64EC2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CFE8B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7DCDDF94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5E071CBC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492F1FE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B6848FD" w14:textId="77777777" w:rsidR="002B5DD5" w:rsidRPr="0048017D" w:rsidRDefault="006D7D72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DATE:</w:t>
            </w:r>
          </w:p>
          <w:p w14:paraId="3AC4C397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9903BBE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1D50B13B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BABE9AB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D3018AA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3E0BE48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E7BB35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05B55F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484BE40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94B529B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ACE14C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4A24805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8661F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7FF26ADB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1FA4B39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 xml:space="preserve">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2743296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55C0050" w14:textId="77777777" w:rsidR="002B5DD5" w:rsidRPr="0048017D" w:rsidRDefault="006D7D72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DATE:</w:t>
            </w:r>
          </w:p>
          <w:p w14:paraId="6584E92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6F28E1C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1242A071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111C17B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1384887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0ED2874C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981D66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ACA8C0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5B32722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D9D3544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11568E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2E0B63F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249F0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24EB5B20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413936B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38226E7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605AF9B" w14:textId="77777777" w:rsidR="002B5DD5" w:rsidRPr="0048017D" w:rsidRDefault="006D7D72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DATE:</w:t>
            </w:r>
          </w:p>
          <w:p w14:paraId="232E7061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799ED03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772679A2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A152B1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9241410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16FC9C7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F3F3F1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E226EF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0A4291B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40BE5AF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63F6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573C2AB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DAA12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70D24708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4DFBFD95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1768354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A40D7A0" w14:textId="77777777" w:rsidR="002B5DD5" w:rsidRPr="0048017D" w:rsidRDefault="006D7D72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DATE:</w:t>
            </w:r>
          </w:p>
          <w:p w14:paraId="649CE0BA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6623F9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767EF094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E057F8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F9BCF2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</w:tr>
      <w:tr w:rsidR="00D37BCC" w:rsidRPr="00937F2B" w14:paraId="46E3BC8C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D10B10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A21A9C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2D29FD8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9C51396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8D3B56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68744EB2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0E39D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3A58CC43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7BA0F217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3A616FD2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0FBE3B2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</w:t>
            </w:r>
            <w:r w:rsidR="006D7D72" w:rsidRPr="0048017D">
              <w:rPr>
                <w:rFonts w:ascii="Arial" w:hAnsi="Arial" w:cs="Arial"/>
                <w:sz w:val="14"/>
                <w:szCs w:val="18"/>
              </w:rPr>
              <w:t>:</w:t>
            </w:r>
          </w:p>
          <w:p w14:paraId="6A5B061E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106A0AA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364E6596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89BFE6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37CEB74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5055E5B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0BAB59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B949EE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46FDC1C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A5A3E14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0C3944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3347D96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0454B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756EF8BA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D48F766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44229BC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66BF39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</w:t>
            </w:r>
            <w:r w:rsidR="006D7D72" w:rsidRPr="0048017D">
              <w:rPr>
                <w:rFonts w:ascii="Arial" w:hAnsi="Arial" w:cs="Arial"/>
                <w:sz w:val="14"/>
                <w:szCs w:val="18"/>
              </w:rPr>
              <w:t>:</w:t>
            </w:r>
          </w:p>
          <w:p w14:paraId="566E053C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5CBACE8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01B51F85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C86DFA0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3DBA57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427768A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C025F1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7C9546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275652D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9F7DBA3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B1E2CB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653EAD6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52526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015F063D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57F070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50A5BDB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090383E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</w:t>
            </w:r>
            <w:r w:rsidR="006D7D72" w:rsidRPr="0048017D">
              <w:rPr>
                <w:rFonts w:ascii="Arial" w:hAnsi="Arial" w:cs="Arial"/>
                <w:sz w:val="14"/>
                <w:szCs w:val="18"/>
              </w:rPr>
              <w:t>:</w:t>
            </w:r>
          </w:p>
          <w:p w14:paraId="27CA6FDA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C31C30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3C14C727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428FF8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E0C301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680C8AA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6C638A" w14:textId="77777777" w:rsidR="00D37BCC" w:rsidRPr="0048017D" w:rsidRDefault="00D37BCC" w:rsidP="006D7D72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SERVICE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2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3345E1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NAME: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D37BCC" w:rsidRPr="00937F2B" w14:paraId="7969611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430EE28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558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2D502C" w14:textId="77777777" w:rsidR="00D37BCC" w:rsidRPr="0048017D" w:rsidRDefault="00D37BCC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ADDRESS: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3C49F69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5328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BE25D7" w14:textId="77777777" w:rsidR="002B5DD5" w:rsidRPr="0048017D" w:rsidRDefault="006D7D72" w:rsidP="00444041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FORMCHECKBOX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Completed (if applicable)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BE8066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CITY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9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5093FB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ZIP</w:t>
            </w:r>
            <w:r w:rsidR="00356872" w:rsidRPr="0048017D">
              <w:rPr>
                <w:rFonts w:ascii="Arial" w:hAnsi="Arial" w:cs="Arial"/>
                <w:sz w:val="14"/>
                <w:szCs w:val="18"/>
              </w:rPr>
              <w:t>:</w:t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18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  <w:tr w:rsidR="002B5DD5" w:rsidRPr="0048017D" w14:paraId="4339A40C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auto"/>
        </w:tblPrEx>
        <w:trPr>
          <w:cantSplit/>
          <w:trHeight w:val="360"/>
        </w:trPr>
        <w:tc>
          <w:tcPr>
            <w:tcW w:w="2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C86336E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BEGIN DATE</w:t>
            </w:r>
            <w:r w:rsidR="006D7D72" w:rsidRPr="0048017D">
              <w:rPr>
                <w:rFonts w:ascii="Arial" w:hAnsi="Arial" w:cs="Arial"/>
                <w:sz w:val="14"/>
                <w:szCs w:val="18"/>
              </w:rPr>
              <w:t>:</w:t>
            </w:r>
          </w:p>
          <w:p w14:paraId="436FF9B9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920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9CC044D" w14:textId="77777777" w:rsidR="006D7D72" w:rsidRPr="0048017D" w:rsidRDefault="006D7D72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>END DATE:</w:t>
            </w:r>
          </w:p>
          <w:p w14:paraId="62CDCC7F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  <w:r w:rsidRPr="0048017D">
              <w:rPr>
                <w:rFonts w:ascii="Arial" w:hAnsi="Arial" w:cs="Arial"/>
                <w:sz w:val="14"/>
                <w:szCs w:val="18"/>
              </w:rPr>
              <w:t xml:space="preserve"> 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C2B0BC4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PHONE: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  <w:tc>
          <w:tcPr>
            <w:tcW w:w="27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A6F19B2" w14:textId="77777777" w:rsidR="002B5DD5" w:rsidRPr="0048017D" w:rsidRDefault="002B5DD5" w:rsidP="002B5DD5">
            <w:pPr>
              <w:rPr>
                <w:rFonts w:ascii="Arial" w:hAnsi="Arial" w:cs="Arial"/>
                <w:sz w:val="14"/>
                <w:szCs w:val="18"/>
              </w:rPr>
            </w:pPr>
            <w:r w:rsidRPr="0048017D">
              <w:rPr>
                <w:rFonts w:ascii="Arial" w:hAnsi="Arial" w:cs="Arial"/>
                <w:sz w:val="14"/>
                <w:szCs w:val="18"/>
              </w:rPr>
              <w:t xml:space="preserve">ROLE: 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8017D">
              <w:rPr>
                <w:rFonts w:ascii="Arial" w:hAnsi="Arial" w:cs="Arial"/>
                <w:sz w:val="14"/>
                <w:szCs w:val="18"/>
              </w:rPr>
              <w:instrText xml:space="preserve"> FORMTEXT </w:instrText>
            </w:r>
            <w:r w:rsidRPr="0048017D">
              <w:rPr>
                <w:rFonts w:ascii="Arial" w:hAnsi="Arial" w:cs="Arial"/>
                <w:sz w:val="14"/>
                <w:szCs w:val="18"/>
              </w:rPr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separate"/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noProof/>
                <w:sz w:val="14"/>
                <w:szCs w:val="18"/>
              </w:rPr>
              <w:t> </w:t>
            </w:r>
            <w:r w:rsidRPr="0048017D">
              <w:rPr>
                <w:rFonts w:ascii="Arial" w:hAnsi="Arial" w:cs="Arial"/>
                <w:sz w:val="14"/>
                <w:szCs w:val="18"/>
              </w:rPr>
              <w:fldChar w:fldCharType="end"/>
            </w:r>
          </w:p>
        </w:tc>
      </w:tr>
    </w:tbl>
    <w:p w14:paraId="155726CB" w14:textId="77777777" w:rsidR="002B5DD5" w:rsidRPr="0048017D" w:rsidRDefault="002B5DD5" w:rsidP="00976EA5">
      <w:pPr>
        <w:rPr>
          <w:rFonts w:ascii="Arial" w:hAnsi="Arial" w:cs="Arial"/>
          <w:sz w:val="16"/>
          <w:szCs w:val="16"/>
        </w:rPr>
      </w:pPr>
    </w:p>
    <w:sectPr w:rsidR="002B5DD5" w:rsidRPr="0048017D" w:rsidSect="00D02E56">
      <w:footerReference w:type="default" r:id="rId6"/>
      <w:pgSz w:w="12240" w:h="15840" w:code="1"/>
      <w:pgMar w:top="720" w:right="720" w:bottom="576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1BF38" w14:textId="77777777" w:rsidR="00657B8F" w:rsidRDefault="00657B8F" w:rsidP="00F842DD">
      <w:r>
        <w:separator/>
      </w:r>
    </w:p>
  </w:endnote>
  <w:endnote w:type="continuationSeparator" w:id="0">
    <w:p w14:paraId="35C5A8AE" w14:textId="77777777" w:rsidR="00657B8F" w:rsidRDefault="00657B8F" w:rsidP="00F8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9076" w14:textId="77777777" w:rsidR="003D4F36" w:rsidRPr="00976EA5" w:rsidRDefault="003D4F36" w:rsidP="00976EA5">
    <w:pPr>
      <w:rPr>
        <w:rFonts w:ascii="Arial" w:hAnsi="Arial" w:cs="Arial"/>
        <w:sz w:val="16"/>
        <w:szCs w:val="16"/>
      </w:rPr>
    </w:pPr>
    <w:r w:rsidRPr="00976EA5">
      <w:rPr>
        <w:rFonts w:ascii="Arial" w:hAnsi="Arial" w:cs="Arial"/>
        <w:sz w:val="16"/>
        <w:szCs w:val="16"/>
      </w:rPr>
      <w:t xml:space="preserve">CD-14C (REV </w:t>
    </w:r>
    <w:r>
      <w:rPr>
        <w:rFonts w:ascii="Arial" w:hAnsi="Arial" w:cs="Arial"/>
        <w:sz w:val="16"/>
        <w:szCs w:val="16"/>
      </w:rPr>
      <w:t>12</w:t>
    </w:r>
    <w:r w:rsidRPr="00976EA5">
      <w:rPr>
        <w:rFonts w:ascii="Arial" w:hAnsi="Arial" w:cs="Arial"/>
        <w:sz w:val="16"/>
        <w:szCs w:val="16"/>
      </w:rPr>
      <w:t>/05)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8C43C" w14:textId="77777777" w:rsidR="00657B8F" w:rsidRDefault="00657B8F" w:rsidP="00F842DD">
      <w:r>
        <w:separator/>
      </w:r>
    </w:p>
  </w:footnote>
  <w:footnote w:type="continuationSeparator" w:id="0">
    <w:p w14:paraId="181B72C4" w14:textId="77777777" w:rsidR="00657B8F" w:rsidRDefault="00657B8F" w:rsidP="00F84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GYWKX2+Sjwpbd8dZLBs4ZoDtztEvOruS9SmSycnAS4Y53vF/L4hCHa5tv/DbeqpJbrn8zgc14pdYcKQME8fWA==" w:salt="GYhvOEDi/OLSpJoCT4qF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8E"/>
    <w:rsid w:val="000335C6"/>
    <w:rsid w:val="00037229"/>
    <w:rsid w:val="000479F8"/>
    <w:rsid w:val="00123E1C"/>
    <w:rsid w:val="00136FFF"/>
    <w:rsid w:val="001B2EDA"/>
    <w:rsid w:val="001D401E"/>
    <w:rsid w:val="00224902"/>
    <w:rsid w:val="00255B4A"/>
    <w:rsid w:val="002B5DD5"/>
    <w:rsid w:val="00316B0E"/>
    <w:rsid w:val="00356872"/>
    <w:rsid w:val="00363103"/>
    <w:rsid w:val="003D4F36"/>
    <w:rsid w:val="00444041"/>
    <w:rsid w:val="0048017D"/>
    <w:rsid w:val="004B5DEB"/>
    <w:rsid w:val="00501B90"/>
    <w:rsid w:val="0054691A"/>
    <w:rsid w:val="00657B8F"/>
    <w:rsid w:val="00667E66"/>
    <w:rsid w:val="0068678B"/>
    <w:rsid w:val="006C025A"/>
    <w:rsid w:val="006D7D72"/>
    <w:rsid w:val="00782A92"/>
    <w:rsid w:val="00865879"/>
    <w:rsid w:val="00865FDB"/>
    <w:rsid w:val="00874716"/>
    <w:rsid w:val="00885D0C"/>
    <w:rsid w:val="00917D6A"/>
    <w:rsid w:val="00937F2B"/>
    <w:rsid w:val="00976EA5"/>
    <w:rsid w:val="00AC5F2B"/>
    <w:rsid w:val="00B60342"/>
    <w:rsid w:val="00BA57EC"/>
    <w:rsid w:val="00C450DF"/>
    <w:rsid w:val="00CA176E"/>
    <w:rsid w:val="00CD2301"/>
    <w:rsid w:val="00D02E56"/>
    <w:rsid w:val="00D37BCC"/>
    <w:rsid w:val="00D5778E"/>
    <w:rsid w:val="00D6648F"/>
    <w:rsid w:val="00D85D60"/>
    <w:rsid w:val="00DF4BC7"/>
    <w:rsid w:val="00E76695"/>
    <w:rsid w:val="00F01CF2"/>
    <w:rsid w:val="00F0563A"/>
    <w:rsid w:val="00F8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5B1DC"/>
  <w15:docId w15:val="{6B81D774-616E-427B-BECB-4E4FE6D9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5DD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6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6EA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ORMS%20INTERNET\word\cd14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cd14c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CD-14c</vt:lpstr>
    </vt:vector>
  </TitlesOfParts>
  <Company>Missouri Department of Social Services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CD-14c</dc:title>
  <dc:subject>FORMAL/INFORMAL SERVICE PROVIDER CONTACT SHEET</dc:subject>
  <dc:creator>roetuwb</dc:creator>
  <cp:keywords/>
  <dc:description/>
  <cp:lastModifiedBy>Williams, Adrienne</cp:lastModifiedBy>
  <cp:revision>3</cp:revision>
  <cp:lastPrinted>2005-05-04T18:51:00Z</cp:lastPrinted>
  <dcterms:created xsi:type="dcterms:W3CDTF">2026-02-02T20:29:00Z</dcterms:created>
  <dcterms:modified xsi:type="dcterms:W3CDTF">2026-02-02T20:29:00Z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12/09/2005</vt:lpwstr>
  </property>
</Properties>
</file>