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00" w:type="dxa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720"/>
        <w:gridCol w:w="72"/>
        <w:gridCol w:w="1836"/>
        <w:gridCol w:w="1316"/>
        <w:gridCol w:w="916"/>
        <w:gridCol w:w="2160"/>
        <w:gridCol w:w="472"/>
        <w:gridCol w:w="68"/>
        <w:gridCol w:w="2160"/>
      </w:tblGrid>
      <w:tr w:rsidR="006C1E1B" w:rsidRPr="00812540" w14:paraId="69B10EFA" w14:textId="77777777" w:rsidTr="00A041C6">
        <w:trPr>
          <w:trHeight w:val="198"/>
        </w:trPr>
        <w:tc>
          <w:tcPr>
            <w:tcW w:w="1080" w:type="dxa"/>
            <w:tcBorders>
              <w:bottom w:val="single" w:sz="12" w:space="0" w:color="auto"/>
            </w:tcBorders>
          </w:tcPr>
          <w:p w14:paraId="60022F87" w14:textId="6F14D508" w:rsidR="006C1E1B" w:rsidRPr="00812540" w:rsidRDefault="006C1E1B" w:rsidP="00100B5B">
            <w:pPr>
              <w:pStyle w:val="Header"/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9"/>
            <w:tcBorders>
              <w:bottom w:val="single" w:sz="12" w:space="0" w:color="auto"/>
            </w:tcBorders>
            <w:vAlign w:val="center"/>
          </w:tcPr>
          <w:p w14:paraId="49D41EDE" w14:textId="4E6D4428" w:rsidR="00100B5B" w:rsidRPr="00812540" w:rsidRDefault="00100B5B" w:rsidP="002C6667">
            <w:pPr>
              <w:pStyle w:val="Header"/>
              <w:rPr>
                <w:b/>
                <w:sz w:val="20"/>
                <w:szCs w:val="20"/>
              </w:rPr>
            </w:pPr>
          </w:p>
        </w:tc>
      </w:tr>
      <w:tr w:rsidR="00142338" w:rsidRPr="00471DEF" w14:paraId="75EAAFE4" w14:textId="77777777" w:rsidTr="00EC5E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4"/>
        </w:trPr>
        <w:tc>
          <w:tcPr>
            <w:tcW w:w="5940" w:type="dxa"/>
            <w:gridSpan w:val="6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48986EFA" w14:textId="77777777" w:rsidR="00142338" w:rsidRPr="008235EF" w:rsidRDefault="00142338" w:rsidP="005D59B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235EF">
              <w:rPr>
                <w:rFonts w:ascii="Arial" w:hAnsi="Arial" w:cs="Arial"/>
                <w:b/>
                <w:sz w:val="18"/>
                <w:szCs w:val="18"/>
              </w:rPr>
              <w:t>Case Name</w:t>
            </w:r>
          </w:p>
          <w:p w14:paraId="1AE644B7" w14:textId="77777777" w:rsidR="00142338" w:rsidRPr="008235EF" w:rsidRDefault="00142338" w:rsidP="00BD45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01C6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0EE6D66F" w14:textId="77777777" w:rsidR="00142338" w:rsidRPr="008235EF" w:rsidRDefault="00142338" w:rsidP="005D59B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235EF">
              <w:rPr>
                <w:rFonts w:ascii="Arial" w:hAnsi="Arial" w:cs="Arial"/>
                <w:b/>
                <w:sz w:val="18"/>
                <w:szCs w:val="18"/>
              </w:rPr>
              <w:t>Incident Number</w:t>
            </w:r>
          </w:p>
          <w:p w14:paraId="48BD0B68" w14:textId="77777777" w:rsidR="00142338" w:rsidRPr="008235EF" w:rsidRDefault="00142338" w:rsidP="00FB68F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" w:name="Text22"/>
            <w:r w:rsidRPr="00D01C6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2700" w:type="dxa"/>
            <w:gridSpan w:val="3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176B7FA2" w14:textId="3AAFF1F4" w:rsidR="00142338" w:rsidRPr="008235EF" w:rsidRDefault="00142338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Report Date</w:t>
            </w:r>
            <w:r w:rsidR="003D081C">
              <w:rPr>
                <w:rFonts w:ascii="Arial" w:hAnsi="Arial" w:cs="Arial"/>
                <w:b/>
                <w:sz w:val="18"/>
                <w:szCs w:val="18"/>
              </w:rPr>
              <w:t>/Time:</w:t>
            </w:r>
          </w:p>
          <w:bookmarkStart w:id="2" w:name="Text4"/>
          <w:p w14:paraId="120C1E14" w14:textId="77777777" w:rsidR="00142338" w:rsidRPr="008235EF" w:rsidRDefault="00142338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2"/>
          </w:p>
        </w:tc>
      </w:tr>
      <w:tr w:rsidR="00EC5E1A" w:rsidRPr="008235EF" w14:paraId="4595F732" w14:textId="77777777" w:rsidTr="00EC5E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44"/>
        </w:trPr>
        <w:tc>
          <w:tcPr>
            <w:tcW w:w="8100" w:type="dxa"/>
            <w:gridSpan w:val="7"/>
            <w:tcBorders>
              <w:bottom w:val="single" w:sz="4" w:space="0" w:color="auto"/>
            </w:tcBorders>
          </w:tcPr>
          <w:p w14:paraId="476ABABC" w14:textId="77777777" w:rsidR="00EC5E1A" w:rsidRPr="008235EF" w:rsidRDefault="00EC5E1A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Address</w:t>
            </w:r>
          </w:p>
          <w:p w14:paraId="648A9057" w14:textId="77777777" w:rsidR="00EC5E1A" w:rsidRPr="008235EF" w:rsidRDefault="00EC5E1A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3"/>
            <w:tcBorders>
              <w:bottom w:val="single" w:sz="4" w:space="0" w:color="auto"/>
            </w:tcBorders>
          </w:tcPr>
          <w:p w14:paraId="32D055D6" w14:textId="576A4D53" w:rsidR="00EC5E1A" w:rsidRPr="008235EF" w:rsidRDefault="00EC5E1A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Phone</w:t>
            </w:r>
          </w:p>
          <w:p w14:paraId="7D79D2B9" w14:textId="77777777" w:rsidR="00EC5E1A" w:rsidRPr="008235EF" w:rsidRDefault="00EC5E1A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142338" w:rsidRPr="00471DEF" w14:paraId="7AB70552" w14:textId="77777777" w:rsidTr="00EC5E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4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253919E6" w14:textId="77777777" w:rsidR="00142338" w:rsidRPr="008235EF" w:rsidRDefault="00142338" w:rsidP="005D59B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235EF">
              <w:rPr>
                <w:rFonts w:ascii="Arial" w:hAnsi="Arial" w:cs="Arial"/>
                <w:b/>
                <w:sz w:val="18"/>
                <w:szCs w:val="18"/>
              </w:rPr>
              <w:t>Request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C</w:t>
            </w:r>
            <w:r w:rsidRPr="008235EF">
              <w:rPr>
                <w:rFonts w:ascii="Arial" w:hAnsi="Arial" w:cs="Arial"/>
                <w:b/>
                <w:sz w:val="18"/>
                <w:szCs w:val="18"/>
              </w:rPr>
              <w:t>ounty</w:t>
            </w:r>
          </w:p>
          <w:p w14:paraId="1AA35324" w14:textId="77777777" w:rsidR="00142338" w:rsidRPr="008235EF" w:rsidRDefault="00142338" w:rsidP="0014233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" w:name="Text15"/>
            <w:r w:rsidRPr="00D01C6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140" w:type="dxa"/>
            <w:gridSpan w:val="4"/>
            <w:tcBorders>
              <w:top w:val="single" w:sz="4" w:space="0" w:color="auto"/>
            </w:tcBorders>
            <w:vAlign w:val="center"/>
          </w:tcPr>
          <w:p w14:paraId="06B9439B" w14:textId="77777777" w:rsidR="00142338" w:rsidRPr="008235EF" w:rsidRDefault="00142338" w:rsidP="005D59B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Requesting Worker</w:t>
            </w:r>
          </w:p>
          <w:p w14:paraId="0C633547" w14:textId="77777777" w:rsidR="00142338" w:rsidRPr="008235EF" w:rsidRDefault="00142338" w:rsidP="00EC41F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4" w:name="Text21"/>
            <w:r w:rsidRPr="00D01C6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54FF9F76" w14:textId="17810A8D" w:rsidR="00142338" w:rsidRDefault="00142338" w:rsidP="005D59B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Phone</w:t>
            </w:r>
          </w:p>
          <w:p w14:paraId="6D955452" w14:textId="77777777" w:rsidR="00142338" w:rsidRDefault="00142338" w:rsidP="0014233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5" w:name="Text23"/>
            <w:r w:rsidRPr="00D01C6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700" w:type="dxa"/>
            <w:gridSpan w:val="3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14D0C18E" w14:textId="77777777" w:rsidR="00142338" w:rsidRPr="008235EF" w:rsidRDefault="00142338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Request Date</w:t>
            </w:r>
          </w:p>
          <w:bookmarkStart w:id="6" w:name="Text14"/>
          <w:p w14:paraId="279E307D" w14:textId="77777777" w:rsidR="00142338" w:rsidRPr="008235EF" w:rsidRDefault="00142338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6"/>
          </w:p>
        </w:tc>
      </w:tr>
      <w:tr w:rsidR="00904144" w:rsidRPr="00471DEF" w14:paraId="021CB919" w14:textId="77777777" w:rsidTr="009041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4"/>
        </w:trPr>
        <w:tc>
          <w:tcPr>
            <w:tcW w:w="1872" w:type="dxa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CF329A" w14:textId="6DA0E2E2" w:rsidR="00904144" w:rsidRDefault="00904144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Contact Deadlines:   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9A38B1E" w14:textId="57ED6A66" w:rsidR="00904144" w:rsidRDefault="007A32B5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165549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040E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E0040E">
              <w:rPr>
                <w:rFonts w:ascii="Arial" w:hAnsi="Arial" w:cs="Arial"/>
                <w:b/>
                <w:sz w:val="18"/>
                <w:szCs w:val="18"/>
              </w:rPr>
              <w:t xml:space="preserve">  3 hours     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128676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144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904144">
              <w:rPr>
                <w:rFonts w:ascii="Arial" w:hAnsi="Arial" w:cs="Arial"/>
                <w:b/>
                <w:sz w:val="18"/>
                <w:szCs w:val="18"/>
              </w:rPr>
              <w:t xml:space="preserve"> 24 hours </w:t>
            </w:r>
            <w:r w:rsidR="00E00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04144"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162658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144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904144">
              <w:rPr>
                <w:rFonts w:ascii="Arial" w:hAnsi="Arial" w:cs="Arial"/>
                <w:b/>
                <w:sz w:val="18"/>
                <w:szCs w:val="18"/>
              </w:rPr>
              <w:t xml:space="preserve"> 72 hours </w:t>
            </w:r>
            <w:r w:rsidR="00E0040E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904144"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1517730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144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904144">
              <w:rPr>
                <w:rFonts w:ascii="Arial" w:hAnsi="Arial" w:cs="Arial"/>
                <w:b/>
                <w:sz w:val="18"/>
                <w:szCs w:val="18"/>
              </w:rPr>
              <w:t xml:space="preserve"> Other (Date)</w:t>
            </w:r>
            <w:r w:rsidR="00E00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B17C4D" w:rsidRPr="00471DEF" w14:paraId="60023CBD" w14:textId="77777777" w:rsidTr="00B17C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10800" w:type="dxa"/>
            <w:gridSpan w:val="10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43402F" w14:textId="6C159FEA" w:rsidR="00B17C4D" w:rsidRPr="00B17C4D" w:rsidRDefault="00516772" w:rsidP="00EC5E1A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Request</w:t>
            </w:r>
            <w:r w:rsidR="00B17C4D" w:rsidRPr="00B17C4D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 xml:space="preserve">ing County </w:t>
            </w:r>
            <w:r w:rsidR="00B17C4D" w:rsidRPr="00B17C4D">
              <w:rPr>
                <w:rFonts w:ascii="Arial" w:hAnsi="Arial" w:cs="Arial"/>
                <w:b/>
                <w:sz w:val="18"/>
                <w:szCs w:val="18"/>
                <w:highlight w:val="yellow"/>
                <w:u w:val="single"/>
              </w:rPr>
              <w:t>MUST</w:t>
            </w:r>
            <w:r w:rsidR="00B17C4D" w:rsidRPr="00B17C4D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 xml:space="preserve"> call the Receiving County prior to sending</w:t>
            </w:r>
            <w:r w:rsidR="00EA57D4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 xml:space="preserve"> the</w:t>
            </w:r>
            <w:r w:rsidR="00B17C4D" w:rsidRPr="00B17C4D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 xml:space="preserve"> CPS-2 if it is a 3-hour response time</w:t>
            </w:r>
          </w:p>
        </w:tc>
      </w:tr>
      <w:tr w:rsidR="00E0040E" w:rsidRPr="00471DEF" w14:paraId="3DF99E76" w14:textId="77777777" w:rsidTr="009041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4"/>
        </w:trPr>
        <w:tc>
          <w:tcPr>
            <w:tcW w:w="1872" w:type="dxa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143A57" w14:textId="797E9F45" w:rsidR="00E0040E" w:rsidRDefault="00E0040E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Date/Time the child needs to be seen: 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0EE87C" w14:textId="2E04BAFD" w:rsidR="00E0040E" w:rsidRDefault="00657E54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3434A7" w:rsidRPr="00471DEF" w14:paraId="676E561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00" w:type="dxa"/>
            <w:gridSpan w:val="10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5419CB" w14:textId="77777777" w:rsidR="003434A7" w:rsidRPr="008235EF" w:rsidRDefault="003434A7" w:rsidP="005D59B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Brief description of reported allegations/additional information:</w:t>
            </w:r>
          </w:p>
        </w:tc>
      </w:tr>
      <w:tr w:rsidR="005D59BA" w:rsidRPr="00471DEF" w14:paraId="2FC39935" w14:textId="77777777" w:rsidTr="006E6F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37"/>
        </w:trPr>
        <w:tc>
          <w:tcPr>
            <w:tcW w:w="10800" w:type="dxa"/>
            <w:gridSpan w:val="10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EE985ED" w14:textId="77777777" w:rsidR="005D59BA" w:rsidRDefault="005D59BA" w:rsidP="00493CD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 w:rsidRPr="00D01C6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7"/>
          </w:p>
        </w:tc>
      </w:tr>
      <w:tr w:rsidR="00493CD9" w:rsidRPr="00471DEF" w14:paraId="17EC230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00" w:type="dxa"/>
            <w:gridSpan w:val="10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7DD9645C" w14:textId="77777777" w:rsidR="00493CD9" w:rsidRPr="003434A7" w:rsidRDefault="00493CD9" w:rsidP="00EC5E1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434A7">
              <w:rPr>
                <w:rFonts w:ascii="Arial" w:hAnsi="Arial" w:cs="Arial"/>
                <w:b/>
                <w:sz w:val="18"/>
                <w:szCs w:val="18"/>
              </w:rPr>
              <w:t>Requested Contacts/Information may require</w:t>
            </w:r>
            <w:r w:rsidR="003434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3434A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gramStart"/>
            <w:r w:rsidRPr="003434A7">
              <w:rPr>
                <w:rFonts w:ascii="Arial" w:hAnsi="Arial" w:cs="Arial"/>
                <w:sz w:val="18"/>
                <w:szCs w:val="18"/>
              </w:rPr>
              <w:t>24 or 72 hour</w:t>
            </w:r>
            <w:proofErr w:type="gramEnd"/>
            <w:r w:rsidRPr="003434A7">
              <w:rPr>
                <w:rFonts w:ascii="Arial" w:hAnsi="Arial" w:cs="Arial"/>
                <w:sz w:val="18"/>
                <w:szCs w:val="18"/>
              </w:rPr>
              <w:t xml:space="preserve"> contacts; development or signing of safety plan; secure signed release forms; distribute CS-24 or 24A; observe/document injuries; assure medical attention/treatment/follow-up</w:t>
            </w:r>
            <w:r w:rsidR="00502612">
              <w:rPr>
                <w:rFonts w:ascii="Arial" w:hAnsi="Arial" w:cs="Arial"/>
                <w:sz w:val="18"/>
                <w:szCs w:val="18"/>
              </w:rPr>
              <w:t>/SAFE exam</w:t>
            </w:r>
            <w:r w:rsidRPr="003434A7">
              <w:rPr>
                <w:rFonts w:ascii="Arial" w:hAnsi="Arial" w:cs="Arial"/>
                <w:sz w:val="18"/>
                <w:szCs w:val="18"/>
              </w:rPr>
              <w:t>; conduct interviews with victims/siblings/collaterals/perpetrators…etc.; initiate law enforcement involvement or co-involvement;</w:t>
            </w:r>
            <w:r w:rsidR="00585E2D" w:rsidRPr="003434A7">
              <w:rPr>
                <w:rFonts w:ascii="Arial" w:hAnsi="Arial" w:cs="Arial"/>
                <w:sz w:val="18"/>
                <w:szCs w:val="18"/>
              </w:rPr>
              <w:t xml:space="preserve"> or</w:t>
            </w:r>
            <w:r w:rsidR="006655D5" w:rsidRPr="003434A7">
              <w:rPr>
                <w:rFonts w:ascii="Arial" w:hAnsi="Arial" w:cs="Arial"/>
                <w:sz w:val="18"/>
                <w:szCs w:val="18"/>
              </w:rPr>
              <w:t xml:space="preserve"> other</w:t>
            </w:r>
            <w:r w:rsidR="00585E2D" w:rsidRPr="003434A7">
              <w:rPr>
                <w:rFonts w:ascii="Arial" w:hAnsi="Arial" w:cs="Arial"/>
                <w:sz w:val="18"/>
                <w:szCs w:val="18"/>
              </w:rPr>
              <w:t xml:space="preserve"> (describe)</w:t>
            </w:r>
            <w:r w:rsidR="006655D5" w:rsidRPr="003434A7">
              <w:rPr>
                <w:rFonts w:ascii="Arial" w:hAnsi="Arial" w:cs="Arial"/>
                <w:sz w:val="18"/>
                <w:szCs w:val="18"/>
              </w:rPr>
              <w:t>.</w:t>
            </w:r>
            <w:r w:rsidRPr="003434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</w:tr>
      <w:tr w:rsidR="00493CD9" w:rsidRPr="00471DEF" w14:paraId="2E47978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00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084B8F" w14:textId="77777777" w:rsidR="00493CD9" w:rsidRPr="008235EF" w:rsidRDefault="00493CD9" w:rsidP="005D59B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Request</w:t>
            </w:r>
            <w:r w:rsidRPr="003434A7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5D59BA" w:rsidRPr="00471DEF" w14:paraId="0C8CC119" w14:textId="77777777" w:rsidTr="00657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20"/>
        </w:trPr>
        <w:tc>
          <w:tcPr>
            <w:tcW w:w="10800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BC838" w14:textId="77777777" w:rsidR="005D59BA" w:rsidRDefault="005D59BA" w:rsidP="00493CD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D01C6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sz w:val="18"/>
                <w:szCs w:val="18"/>
              </w:rPr>
            </w:r>
            <w:r w:rsidRPr="00D01C6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</w:p>
        </w:tc>
      </w:tr>
      <w:tr w:rsidR="00142338" w:rsidRPr="008235EF" w14:paraId="08E8DABE" w14:textId="77777777" w:rsidTr="001423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"/>
        </w:trPr>
        <w:tc>
          <w:tcPr>
            <w:tcW w:w="1800" w:type="dxa"/>
            <w:gridSpan w:val="2"/>
            <w:tcBorders>
              <w:top w:val="double" w:sz="12" w:space="0" w:color="auto"/>
              <w:left w:val="single" w:sz="8" w:space="0" w:color="auto"/>
            </w:tcBorders>
            <w:vAlign w:val="center"/>
          </w:tcPr>
          <w:p w14:paraId="5A0E33D4" w14:textId="77777777" w:rsidR="00142338" w:rsidRPr="008235EF" w:rsidRDefault="00142338" w:rsidP="005D59B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Courtesy C</w:t>
            </w:r>
            <w:r w:rsidRPr="008235EF">
              <w:rPr>
                <w:rFonts w:ascii="Arial" w:hAnsi="Arial" w:cs="Arial"/>
                <w:b/>
                <w:sz w:val="18"/>
                <w:szCs w:val="18"/>
              </w:rPr>
              <w:t>ounty</w:t>
            </w:r>
          </w:p>
          <w:p w14:paraId="6DE72660" w14:textId="77777777" w:rsidR="00142338" w:rsidRPr="008235EF" w:rsidRDefault="00142338" w:rsidP="00EC41F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140" w:type="dxa"/>
            <w:gridSpan w:val="4"/>
            <w:tcBorders>
              <w:top w:val="double" w:sz="12" w:space="0" w:color="auto"/>
            </w:tcBorders>
            <w:vAlign w:val="center"/>
          </w:tcPr>
          <w:p w14:paraId="57B83353" w14:textId="77777777" w:rsidR="00142338" w:rsidRPr="008235EF" w:rsidRDefault="00142338" w:rsidP="005D59B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Courtesy Worker</w:t>
            </w:r>
          </w:p>
          <w:p w14:paraId="5095DA22" w14:textId="77777777" w:rsidR="00142338" w:rsidRPr="008235EF" w:rsidRDefault="00142338" w:rsidP="00EC41F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3"/>
            <w:tcBorders>
              <w:top w:val="double" w:sz="12" w:space="0" w:color="auto"/>
            </w:tcBorders>
            <w:vAlign w:val="center"/>
          </w:tcPr>
          <w:p w14:paraId="1FDE222B" w14:textId="77777777" w:rsidR="00142338" w:rsidRDefault="00142338" w:rsidP="005D59B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Phone </w:t>
            </w:r>
          </w:p>
          <w:p w14:paraId="27D1A0F7" w14:textId="77777777" w:rsidR="00142338" w:rsidRDefault="00142338" w:rsidP="00EC41F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tcBorders>
              <w:top w:val="double" w:sz="12" w:space="0" w:color="auto"/>
              <w:right w:val="single" w:sz="8" w:space="0" w:color="auto"/>
            </w:tcBorders>
            <w:vAlign w:val="center"/>
          </w:tcPr>
          <w:p w14:paraId="3018F94D" w14:textId="77777777" w:rsidR="00142338" w:rsidRPr="008235EF" w:rsidRDefault="00142338" w:rsidP="005D59B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Assigned</w:t>
            </w:r>
          </w:p>
          <w:bookmarkStart w:id="9" w:name="Text24"/>
          <w:p w14:paraId="4920C315" w14:textId="77777777" w:rsidR="00142338" w:rsidRPr="008235EF" w:rsidRDefault="00142338" w:rsidP="00EC41F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9"/>
          </w:p>
        </w:tc>
      </w:tr>
      <w:tr w:rsidR="006655D5" w:rsidRPr="00471DEF" w14:paraId="24311CD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00" w:type="dxa"/>
            <w:gridSpan w:val="10"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1C63E4" w14:textId="77777777" w:rsidR="006655D5" w:rsidRDefault="006655D5" w:rsidP="001351D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Courtesy Narrative</w:t>
            </w:r>
            <w:r w:rsidR="000B5DD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B5DDC" w:rsidRPr="000B5DDC">
              <w:rPr>
                <w:rFonts w:ascii="Arial" w:hAnsi="Arial" w:cs="Arial"/>
                <w:sz w:val="18"/>
                <w:szCs w:val="18"/>
              </w:rPr>
              <w:t>(Please include dates/times</w:t>
            </w:r>
            <w:r w:rsidR="001351DB">
              <w:rPr>
                <w:rFonts w:ascii="Arial" w:hAnsi="Arial" w:cs="Arial"/>
                <w:sz w:val="18"/>
                <w:szCs w:val="18"/>
              </w:rPr>
              <w:t>/locations</w:t>
            </w:r>
            <w:r w:rsidR="000B5DDC" w:rsidRPr="000B5DDC">
              <w:rPr>
                <w:rFonts w:ascii="Arial" w:hAnsi="Arial" w:cs="Arial"/>
                <w:sz w:val="18"/>
                <w:szCs w:val="18"/>
              </w:rPr>
              <w:t xml:space="preserve"> of interviews/contacts</w:t>
            </w:r>
            <w:r w:rsidR="00991E62">
              <w:rPr>
                <w:rFonts w:ascii="Arial" w:hAnsi="Arial" w:cs="Arial"/>
                <w:sz w:val="18"/>
                <w:szCs w:val="18"/>
              </w:rPr>
              <w:t>)</w:t>
            </w:r>
            <w:r w:rsidRPr="000B5DDC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351DB" w:rsidRPr="00471DEF" w14:paraId="5985A2B3" w14:textId="77777777" w:rsidTr="006E6F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31"/>
        </w:trPr>
        <w:tc>
          <w:tcPr>
            <w:tcW w:w="10800" w:type="dxa"/>
            <w:gridSpan w:val="10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E4DE4A6" w14:textId="77777777" w:rsidR="001351DB" w:rsidRDefault="001351DB" w:rsidP="00493CD9">
            <w:pPr>
              <w:rPr>
                <w:rFonts w:ascii="Arial" w:hAnsi="Arial" w:cs="Arial"/>
                <w:sz w:val="18"/>
                <w:szCs w:val="18"/>
              </w:rPr>
            </w:pPr>
            <w:r w:rsidRPr="00D01C6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D01C6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sz w:val="18"/>
                <w:szCs w:val="18"/>
              </w:rPr>
            </w:r>
            <w:r w:rsidRPr="00D01C6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"/>
          </w:p>
          <w:p w14:paraId="060D9F17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D42520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C57D79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511D66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F97CF2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F366D9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9E9C7F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80486C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ED0473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C0529C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3BA70F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CCACA6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C769FD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DA2B02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EF3305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C75B49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E0E212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81AE16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B3BB62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61C49F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FA277A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92E253" w14:textId="77777777" w:rsidR="00E0040E" w:rsidRPr="00E0040E" w:rsidRDefault="00E0040E" w:rsidP="00E0040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2D0781" w14:textId="77777777" w:rsidR="00E0040E" w:rsidRPr="00E0040E" w:rsidRDefault="00E0040E" w:rsidP="00E0040E">
            <w:pPr>
              <w:ind w:firstLine="7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51DB" w:rsidRPr="00471DEF" w14:paraId="01DBD01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024" w:type="dxa"/>
            <w:gridSpan w:val="5"/>
            <w:tcBorders>
              <w:top w:val="single" w:sz="12" w:space="0" w:color="auto"/>
              <w:left w:val="single" w:sz="8" w:space="0" w:color="auto"/>
              <w:right w:val="nil"/>
            </w:tcBorders>
          </w:tcPr>
          <w:p w14:paraId="76BF87C3" w14:textId="77777777" w:rsidR="001351DB" w:rsidRDefault="001351DB" w:rsidP="00F4381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Documents Attached </w:t>
            </w:r>
            <w:r w:rsidRPr="001351DB">
              <w:rPr>
                <w:rFonts w:ascii="Arial" w:hAnsi="Arial" w:cs="Arial"/>
                <w:sz w:val="18"/>
                <w:szCs w:val="18"/>
              </w:rPr>
              <w:t>(Reports, Releases, Records, etc...</w:t>
            </w:r>
            <w:r w:rsidRPr="00D27C08">
              <w:rPr>
                <w:rFonts w:ascii="Arial" w:hAnsi="Arial" w:cs="Arial"/>
                <w:sz w:val="18"/>
                <w:szCs w:val="18"/>
              </w:rPr>
              <w:t>)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2CC842C5" w14:textId="77777777" w:rsidR="00631F37" w:rsidRDefault="00631F37" w:rsidP="00F4381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76" w:type="dxa"/>
            <w:gridSpan w:val="5"/>
            <w:tcBorders>
              <w:top w:val="single" w:sz="12" w:space="0" w:color="auto"/>
              <w:left w:val="nil"/>
              <w:right w:val="single" w:sz="8" w:space="0" w:color="auto"/>
            </w:tcBorders>
          </w:tcPr>
          <w:p w14:paraId="19B64E05" w14:textId="77777777" w:rsidR="001351DB" w:rsidRDefault="001351DB" w:rsidP="00F4381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D01C6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sz w:val="18"/>
                <w:szCs w:val="18"/>
              </w:rPr>
            </w:r>
            <w:r w:rsidRPr="00D01C6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D27C08" w:rsidRPr="00471DEF" w14:paraId="546D285B" w14:textId="77777777" w:rsidTr="006E6F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2"/>
        </w:trPr>
        <w:tc>
          <w:tcPr>
            <w:tcW w:w="3708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</w:tcPr>
          <w:p w14:paraId="68CBA826" w14:textId="77777777" w:rsidR="00D27C08" w:rsidRDefault="00D27C08" w:rsidP="00F4381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Documents Given </w:t>
            </w:r>
            <w:r w:rsidRPr="00D27C08">
              <w:rPr>
                <w:rFonts w:ascii="Arial" w:hAnsi="Arial" w:cs="Arial"/>
                <w:sz w:val="18"/>
                <w:szCs w:val="18"/>
              </w:rPr>
              <w:t>(CS-24, CS-24a, etc...)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4864" w:type="dxa"/>
            <w:gridSpan w:val="4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</w:tcPr>
          <w:p w14:paraId="67FE9BD0" w14:textId="77777777" w:rsidR="00D27C08" w:rsidRDefault="00D27C08" w:rsidP="00F4381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C6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Pr="00D01C6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01C6A">
              <w:rPr>
                <w:rFonts w:ascii="Arial" w:hAnsi="Arial" w:cs="Arial"/>
                <w:sz w:val="18"/>
                <w:szCs w:val="18"/>
              </w:rPr>
            </w:r>
            <w:r w:rsidRPr="00D01C6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t> </w:t>
            </w:r>
            <w:r w:rsidRPr="00D01C6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228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DAC5B85" w14:textId="77777777" w:rsidR="00D27C08" w:rsidRDefault="00D27C08" w:rsidP="00493CD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Completed</w:t>
            </w:r>
          </w:p>
          <w:bookmarkStart w:id="13" w:name="Text25"/>
          <w:p w14:paraId="483FD8CE" w14:textId="77777777" w:rsidR="00D27C08" w:rsidRDefault="00D27C08" w:rsidP="00493CD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3"/>
          </w:p>
        </w:tc>
      </w:tr>
    </w:tbl>
    <w:p w14:paraId="7AB21CDF" w14:textId="77777777" w:rsidR="00471DEF" w:rsidRPr="00EC5E1A" w:rsidRDefault="00471DEF" w:rsidP="004E7B00">
      <w:pPr>
        <w:rPr>
          <w:sz w:val="10"/>
          <w:szCs w:val="16"/>
        </w:rPr>
      </w:pPr>
    </w:p>
    <w:sectPr w:rsidR="00471DEF" w:rsidRPr="00EC5E1A" w:rsidSect="00A041C6">
      <w:headerReference w:type="default" r:id="rId7"/>
      <w:footerReference w:type="default" r:id="rId8"/>
      <w:pgSz w:w="12240" w:h="15840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042E0" w14:textId="77777777" w:rsidR="003D081C" w:rsidRDefault="003D081C">
      <w:r>
        <w:separator/>
      </w:r>
    </w:p>
  </w:endnote>
  <w:endnote w:type="continuationSeparator" w:id="0">
    <w:p w14:paraId="4463888F" w14:textId="77777777" w:rsidR="003D081C" w:rsidRDefault="003D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2FCF0" w14:textId="449223DA" w:rsidR="00142338" w:rsidRPr="004E7B00" w:rsidRDefault="00142338" w:rsidP="00195556">
    <w:pPr>
      <w:ind w:right="-108"/>
      <w:jc w:val="right"/>
      <w:rPr>
        <w:rFonts w:ascii="Arial" w:hAnsi="Arial" w:cs="Arial"/>
        <w:sz w:val="16"/>
        <w:szCs w:val="16"/>
      </w:rPr>
    </w:pPr>
    <w:r w:rsidRPr="004E7B00">
      <w:rPr>
        <w:rFonts w:ascii="Arial" w:hAnsi="Arial" w:cs="Arial"/>
        <w:sz w:val="16"/>
        <w:szCs w:val="16"/>
      </w:rPr>
      <w:t>CPS-2 (REV</w:t>
    </w:r>
    <w:r w:rsidR="00B133A1">
      <w:rPr>
        <w:rFonts w:ascii="Arial" w:hAnsi="Arial" w:cs="Arial"/>
        <w:sz w:val="16"/>
        <w:szCs w:val="16"/>
      </w:rPr>
      <w:t>0</w:t>
    </w:r>
    <w:r w:rsidR="007A32B5">
      <w:rPr>
        <w:rFonts w:ascii="Arial" w:hAnsi="Arial" w:cs="Arial"/>
        <w:sz w:val="16"/>
        <w:szCs w:val="16"/>
      </w:rPr>
      <w:t>4</w:t>
    </w:r>
    <w:r w:rsidR="00B133A1">
      <w:rPr>
        <w:rFonts w:ascii="Arial" w:hAnsi="Arial" w:cs="Arial"/>
        <w:sz w:val="16"/>
        <w:szCs w:val="16"/>
      </w:rPr>
      <w:t>/25</w:t>
    </w:r>
    <w:r w:rsidRPr="004E7B00">
      <w:rPr>
        <w:rFonts w:ascii="Arial" w:hAnsi="Arial" w:cs="Arial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690A0" w14:textId="77777777" w:rsidR="003D081C" w:rsidRDefault="003D081C">
      <w:r>
        <w:separator/>
      </w:r>
    </w:p>
  </w:footnote>
  <w:footnote w:type="continuationSeparator" w:id="0">
    <w:p w14:paraId="30FCE255" w14:textId="77777777" w:rsidR="003D081C" w:rsidRDefault="003D0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81C83" w14:textId="4D24641E" w:rsidR="00A041C6" w:rsidRPr="00A041C6" w:rsidRDefault="00A041C6" w:rsidP="00A041C6">
    <w:pPr>
      <w:pStyle w:val="Header"/>
      <w:ind w:left="2160"/>
      <w:rPr>
        <w:rFonts w:ascii="Arial" w:hAnsi="Arial" w:cs="Arial"/>
      </w:rPr>
    </w:pPr>
    <w:r w:rsidRPr="00A041C6">
      <w:rPr>
        <w:rFonts w:ascii="Arial" w:hAnsi="Arial" w:cs="Arial"/>
        <w:noProof/>
      </w:rPr>
      <w:drawing>
        <wp:anchor distT="0" distB="0" distL="114300" distR="114300" simplePos="0" relativeHeight="251665408" behindDoc="0" locked="0" layoutInCell="1" allowOverlap="1" wp14:anchorId="5B2ED323" wp14:editId="68B2A7CD">
          <wp:simplePos x="0" y="0"/>
          <wp:positionH relativeFrom="margin">
            <wp:align>left</wp:align>
          </wp:positionH>
          <wp:positionV relativeFrom="paragraph">
            <wp:posOffset>-270510</wp:posOffset>
          </wp:positionV>
          <wp:extent cx="1061085" cy="775335"/>
          <wp:effectExtent l="0" t="0" r="5715" b="5715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085" cy="775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41C6">
      <w:rPr>
        <w:rFonts w:ascii="Arial" w:hAnsi="Arial" w:cs="Arial"/>
      </w:rPr>
      <w:t>MISSOURI DEPARTMENT OF SOCIAL SERVICES</w:t>
    </w:r>
  </w:p>
  <w:p w14:paraId="222A9CDE" w14:textId="427C22D7" w:rsidR="00A041C6" w:rsidRPr="00A041C6" w:rsidRDefault="00A041C6" w:rsidP="00A041C6">
    <w:pPr>
      <w:pStyle w:val="Header"/>
      <w:ind w:left="2160"/>
      <w:rPr>
        <w:rFonts w:ascii="Arial" w:hAnsi="Arial" w:cs="Arial"/>
      </w:rPr>
    </w:pPr>
    <w:r w:rsidRPr="00A041C6">
      <w:rPr>
        <w:rFonts w:ascii="Arial" w:hAnsi="Arial" w:cs="Arial"/>
      </w:rPr>
      <w:t>CHILDREN’S DIVISION</w:t>
    </w:r>
  </w:p>
  <w:p w14:paraId="704C17CC" w14:textId="28333423" w:rsidR="00E0040E" w:rsidRDefault="00A041C6" w:rsidP="00A041C6">
    <w:pPr>
      <w:pStyle w:val="Header"/>
      <w:ind w:left="2160"/>
    </w:pPr>
    <w:r w:rsidRPr="00A041C6">
      <w:rPr>
        <w:rFonts w:ascii="Arial" w:hAnsi="Arial" w:cs="Arial"/>
        <w:b/>
      </w:rPr>
      <w:t>COURTESY REQUEST</w:t>
    </w:r>
    <w:r w:rsidRPr="000242D5">
      <w:rPr>
        <w:rFonts w:cs="Arial"/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cNgnLrbVqAIYuMQ5p5T+DI1Z2+0i3I777BJumMzZYoVhEtlWFFrpGSqr7tdsAlFYA6M5tPwRHm3mJe8y7ykQQ==" w:salt="fLrSzthzDl55iyPDco7rcA==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81C"/>
    <w:rsid w:val="0001323F"/>
    <w:rsid w:val="00020AE4"/>
    <w:rsid w:val="00054CDE"/>
    <w:rsid w:val="00072C90"/>
    <w:rsid w:val="000B5DDC"/>
    <w:rsid w:val="000F0C0D"/>
    <w:rsid w:val="000F61E7"/>
    <w:rsid w:val="00100B5B"/>
    <w:rsid w:val="00102781"/>
    <w:rsid w:val="00103E17"/>
    <w:rsid w:val="001351DB"/>
    <w:rsid w:val="00142338"/>
    <w:rsid w:val="0016041F"/>
    <w:rsid w:val="00195556"/>
    <w:rsid w:val="001C471E"/>
    <w:rsid w:val="0020562C"/>
    <w:rsid w:val="00212D50"/>
    <w:rsid w:val="00213C40"/>
    <w:rsid w:val="002335FA"/>
    <w:rsid w:val="00283C29"/>
    <w:rsid w:val="00297AFD"/>
    <w:rsid w:val="002C6667"/>
    <w:rsid w:val="002E5FDA"/>
    <w:rsid w:val="00313382"/>
    <w:rsid w:val="0031722F"/>
    <w:rsid w:val="00337C89"/>
    <w:rsid w:val="003434A7"/>
    <w:rsid w:val="00354B0E"/>
    <w:rsid w:val="003734D5"/>
    <w:rsid w:val="00380A6A"/>
    <w:rsid w:val="003C6811"/>
    <w:rsid w:val="003D081C"/>
    <w:rsid w:val="00417A4C"/>
    <w:rsid w:val="00471DEF"/>
    <w:rsid w:val="00493CD9"/>
    <w:rsid w:val="00494009"/>
    <w:rsid w:val="004A73C1"/>
    <w:rsid w:val="004B09DF"/>
    <w:rsid w:val="004D0408"/>
    <w:rsid w:val="004E7B00"/>
    <w:rsid w:val="00502612"/>
    <w:rsid w:val="00516772"/>
    <w:rsid w:val="00567929"/>
    <w:rsid w:val="00576A62"/>
    <w:rsid w:val="0058349E"/>
    <w:rsid w:val="00585E2D"/>
    <w:rsid w:val="00592886"/>
    <w:rsid w:val="005A3D68"/>
    <w:rsid w:val="005A4B3F"/>
    <w:rsid w:val="005D59BA"/>
    <w:rsid w:val="006047B7"/>
    <w:rsid w:val="00631F37"/>
    <w:rsid w:val="00636F8B"/>
    <w:rsid w:val="00657E54"/>
    <w:rsid w:val="006655D5"/>
    <w:rsid w:val="006C1E1B"/>
    <w:rsid w:val="006E6F54"/>
    <w:rsid w:val="00702EE5"/>
    <w:rsid w:val="00727295"/>
    <w:rsid w:val="007972DB"/>
    <w:rsid w:val="007A32B5"/>
    <w:rsid w:val="008235EF"/>
    <w:rsid w:val="00826CE8"/>
    <w:rsid w:val="008C4A38"/>
    <w:rsid w:val="008D25EF"/>
    <w:rsid w:val="00904144"/>
    <w:rsid w:val="00911672"/>
    <w:rsid w:val="0096150A"/>
    <w:rsid w:val="00973EEE"/>
    <w:rsid w:val="00991E62"/>
    <w:rsid w:val="009B01C0"/>
    <w:rsid w:val="009C7A57"/>
    <w:rsid w:val="00A03B1F"/>
    <w:rsid w:val="00A041C6"/>
    <w:rsid w:val="00A357EB"/>
    <w:rsid w:val="00A4778F"/>
    <w:rsid w:val="00A55821"/>
    <w:rsid w:val="00A64374"/>
    <w:rsid w:val="00AA771B"/>
    <w:rsid w:val="00AB57E6"/>
    <w:rsid w:val="00AC5386"/>
    <w:rsid w:val="00AE4BA8"/>
    <w:rsid w:val="00B133A1"/>
    <w:rsid w:val="00B13679"/>
    <w:rsid w:val="00B17C4D"/>
    <w:rsid w:val="00B752DD"/>
    <w:rsid w:val="00B75443"/>
    <w:rsid w:val="00B935C8"/>
    <w:rsid w:val="00BD4558"/>
    <w:rsid w:val="00C5230F"/>
    <w:rsid w:val="00CB7D20"/>
    <w:rsid w:val="00D01C6A"/>
    <w:rsid w:val="00D074BD"/>
    <w:rsid w:val="00D27C08"/>
    <w:rsid w:val="00D30853"/>
    <w:rsid w:val="00D858B6"/>
    <w:rsid w:val="00DD403F"/>
    <w:rsid w:val="00E0040E"/>
    <w:rsid w:val="00E33447"/>
    <w:rsid w:val="00E52703"/>
    <w:rsid w:val="00EA57D4"/>
    <w:rsid w:val="00EC41F1"/>
    <w:rsid w:val="00EC5E1A"/>
    <w:rsid w:val="00F43814"/>
    <w:rsid w:val="00F75455"/>
    <w:rsid w:val="00FB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03397CE7"/>
  <w15:docId w15:val="{5932DD1E-88EF-4F35-B0C2-0E7804D3A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71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C1E1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E7B00"/>
    <w:pPr>
      <w:tabs>
        <w:tab w:val="center" w:pos="4320"/>
        <w:tab w:val="right" w:pos="8640"/>
      </w:tabs>
    </w:pPr>
  </w:style>
  <w:style w:type="character" w:styleId="PlaceholderText">
    <w:name w:val="Placeholder Text"/>
    <w:basedOn w:val="DefaultParagraphFont"/>
    <w:uiPriority w:val="99"/>
    <w:semiHidden/>
    <w:rsid w:val="009041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CD-CWManualAndForms\FORMS%20INTERNET\Current%20Forms\Non%20Letterhead\CPS-2%20Courtesy%20Request\cps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6941D-0337-41FC-859A-9A0395F76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cps2.dotx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COURTESY REQUEST</vt:lpstr>
    </vt:vector>
  </TitlesOfParts>
  <Company>Missouri Department of Social Services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COURTESY REQUEST</dc:title>
  <dc:subject/>
  <dc:creator>Gifford, Elizabeth</dc:creator>
  <cp:keywords/>
  <dc:description/>
  <cp:lastModifiedBy>Gifford, Elizabeth</cp:lastModifiedBy>
  <cp:revision>2</cp:revision>
  <cp:lastPrinted>2008-04-28T19:51:00Z</cp:lastPrinted>
  <dcterms:created xsi:type="dcterms:W3CDTF">2025-04-29T14:38:00Z</dcterms:created>
  <dcterms:modified xsi:type="dcterms:W3CDTF">2025-04-29T14:38:00Z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08/12/2005</vt:lpwstr>
  </property>
</Properties>
</file>